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4E2B0" w14:textId="77777777" w:rsidR="00DD697A" w:rsidRPr="0038696F" w:rsidRDefault="00E44F92" w:rsidP="007E46B5">
      <w:pP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Please complete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977"/>
        <w:gridCol w:w="2551"/>
      </w:tblGrid>
      <w:tr w:rsidR="00955A77" w:rsidRPr="0038696F" w14:paraId="2502388F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E8972B9" w14:textId="77777777" w:rsidR="00955A77" w:rsidRPr="00E44F92" w:rsidRDefault="00E44F92" w:rsidP="00DA39E9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>Name of Client</w:t>
            </w:r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02F58E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1E9313F7" w14:textId="77777777" w:rsidR="003573A8" w:rsidRPr="001F77C5" w:rsidRDefault="000B458D" w:rsidP="00DA39E9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0B71BA3C" w14:textId="77777777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E44F92" w:rsidRPr="0038696F" w14:paraId="0120B426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1409898" w14:textId="77777777" w:rsidR="00E44F92" w:rsidRP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>Address/Country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2AE679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</w:p>
          <w:p w14:paraId="36D86EF9" w14:textId="77777777" w:rsid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28261715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58504530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1A7B23FF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</w:p>
        </w:tc>
      </w:tr>
      <w:tr w:rsidR="00E44F92" w:rsidRPr="0038696F" w14:paraId="464DA822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EABC65B" w14:textId="77777777" w:rsidR="00E44F92" w:rsidRP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>Contact person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EE585DF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44F92" w:rsidRPr="0038696F" w14:paraId="2074543A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C37FE63" w14:textId="77777777" w:rsidR="003C185D" w:rsidRPr="00206837" w:rsidRDefault="008848A6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E-Mail to confirm and/or respond to feedback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26F43A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E44F92" w:rsidRPr="0038696F" w14:paraId="2BDD9D05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9CFF1FD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Local contact office of </w:t>
            </w:r>
            <w:proofErr w:type="gramStart"/>
            <w:r w:rsidRPr="00206837">
              <w:rPr>
                <w:rFonts w:ascii="Arial" w:hAnsi="Arial" w:cs="Arial"/>
                <w:lang w:val="en-US"/>
              </w:rPr>
              <w:t>K</w:t>
            </w:r>
            <w:r w:rsidR="00441D9F" w:rsidRPr="00206837">
              <w:rPr>
                <w:rFonts w:ascii="Arial" w:hAnsi="Arial" w:cs="Arial"/>
                <w:lang w:val="en-US"/>
              </w:rPr>
              <w:t xml:space="preserve">iwa </w:t>
            </w:r>
            <w:r w:rsidRPr="00206837">
              <w:rPr>
                <w:rFonts w:ascii="Arial" w:hAnsi="Arial" w:cs="Arial"/>
                <w:lang w:val="en-US"/>
              </w:rPr>
              <w:t>BCS, if</w:t>
            </w:r>
            <w:proofErr w:type="gramEnd"/>
            <w:r w:rsidRPr="00206837">
              <w:rPr>
                <w:rFonts w:ascii="Arial" w:hAnsi="Arial" w:cs="Arial"/>
                <w:lang w:val="en-US"/>
              </w:rPr>
              <w:t xml:space="preserve"> any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83443D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E44F92" w:rsidRPr="0038696F" w14:paraId="7F19FCE6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FDD9FE1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Local contact-office of KBCS already informed about your feedback?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B7D7D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="00F35390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es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on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5"/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E44F92" w:rsidRPr="005C6DC2" w14:paraId="4A897C4F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07F140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Feedback related to which Certification-program?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BEFB19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EU </w:t>
            </w:r>
            <w:sdt>
              <w:sdtPr>
                <w:rPr>
                  <w:rFonts w:ascii="Arial" w:hAnsi="Arial" w:cs="Arial"/>
                  <w:lang w:val="en-US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NOP </w:t>
            </w:r>
            <w:sdt>
              <w:sdtPr>
                <w:rPr>
                  <w:rFonts w:ascii="Arial" w:hAnsi="Arial" w:cs="Arial"/>
                  <w:lang w:val="en-US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JAS </w:t>
            </w:r>
            <w:sdt>
              <w:sdtPr>
                <w:rPr>
                  <w:rFonts w:ascii="Arial" w:hAnsi="Arial" w:cs="Arial"/>
                  <w:lang w:val="en-US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GOTS </w:t>
            </w:r>
            <w:sdt>
              <w:sdtPr>
                <w:rPr>
                  <w:rFonts w:ascii="Arial" w:hAnsi="Arial" w:cs="Arial"/>
                  <w:lang w:val="en-US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</w:p>
          <w:p w14:paraId="73B38F33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Other </w:t>
            </w:r>
            <w:sdt>
              <w:sdtPr>
                <w:rPr>
                  <w:rFonts w:ascii="Arial" w:hAnsi="Arial" w:cs="Arial"/>
                  <w:lang w:val="en-US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206837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E44F92" w:rsidRPr="0038696F" w14:paraId="23DE9C7A" w14:textId="77777777" w:rsidTr="00A46EA1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772B8F2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Did you submit feedback with the same issue in the last 12 months? 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2DD204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Yes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on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0060FE" w:rsidRPr="005C6DC2" w14:paraId="09486C34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single" w:sz="12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</w:tcPr>
          <w:p w14:paraId="0904680D" w14:textId="727EDF5B" w:rsidR="000060FE" w:rsidRPr="00FB63B9" w:rsidRDefault="0071001E" w:rsidP="0050346F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Feedback - please specify as follows:</w:t>
            </w:r>
          </w:p>
        </w:tc>
        <w:tc>
          <w:tcPr>
            <w:tcW w:w="2551" w:type="dxa"/>
            <w:tcBorders>
              <w:top w:val="single" w:sz="12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EB028F" w14:textId="77777777" w:rsidR="0071001E" w:rsidRPr="00FB63B9" w:rsidRDefault="0071001E" w:rsidP="0050346F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Annexes or References</w:t>
            </w:r>
          </w:p>
          <w:p w14:paraId="09186E34" w14:textId="4DFF9660" w:rsidR="000060FE" w:rsidRPr="00FB63B9" w:rsidRDefault="0071001E" w:rsidP="0050346F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Please, mention, if any</w:t>
            </w:r>
          </w:p>
        </w:tc>
      </w:tr>
      <w:tr w:rsidR="00206837" w:rsidRPr="0038696F" w14:paraId="0D94E04A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2E25B090" w14:textId="60FD21B3" w:rsidR="00206837" w:rsidRPr="00FB63B9" w:rsidRDefault="00FC281C" w:rsidP="00DA39E9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Cause of f</w:t>
            </w:r>
            <w:r w:rsidR="00206837"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eedback</w:t>
            </w:r>
            <w:r w:rsidR="002966F6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: </w:t>
            </w:r>
            <w:r w:rsidR="00206837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please </w:t>
            </w:r>
            <w:proofErr w:type="gramStart"/>
            <w:r w:rsidR="00206837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specify </w:t>
            </w:r>
            <w:r w:rsidR="00D733C9" w:rsidRPr="00FB63B9">
              <w:rPr>
                <w:rFonts w:ascii="Arial" w:hAnsi="Arial" w:cs="Arial"/>
                <w:color w:val="000000" w:themeColor="text1"/>
                <w:u w:val="single"/>
                <w:lang w:val="en-US"/>
              </w:rPr>
              <w:t>briefly</w:t>
            </w:r>
            <w:proofErr w:type="gramEnd"/>
            <w:r w:rsidR="00D733C9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="00404EC6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the reason for </w:t>
            </w:r>
            <w:r w:rsidR="00D724E5" w:rsidRPr="00FB63B9">
              <w:rPr>
                <w:rFonts w:ascii="Arial" w:hAnsi="Arial" w:cs="Arial"/>
                <w:color w:val="000000" w:themeColor="text1"/>
                <w:lang w:val="en-US"/>
              </w:rPr>
              <w:t>your feedback</w:t>
            </w:r>
            <w:r w:rsidR="001F0A52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="001F0A52"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(</w:t>
            </w:r>
            <w:r w:rsidR="00357A8D"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what kind of circumstance</w:t>
            </w:r>
            <w:r w:rsidR="001F0A52"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has triggered </w:t>
            </w:r>
            <w:r w:rsidR="00357A8D"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your</w:t>
            </w:r>
            <w:r w:rsidR="001F0A52"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need for feedback)</w:t>
            </w:r>
          </w:p>
          <w:p w14:paraId="4FBE697C" w14:textId="77777777" w:rsidR="00206837" w:rsidRPr="00FB63B9" w:rsidRDefault="00206837" w:rsidP="00DA39E9">
            <w:pPr>
              <w:ind w:left="426"/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  <w:bookmarkEnd w:id="7"/>
          </w:p>
          <w:p w14:paraId="615DFFAF" w14:textId="18F024BF" w:rsidR="00054E37" w:rsidRPr="00FB63B9" w:rsidRDefault="00054E37" w:rsidP="00DA39E9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066937F8" w14:textId="7317EF4B" w:rsidR="00206837" w:rsidRPr="00FB63B9" w:rsidRDefault="0071001E" w:rsidP="0071001E">
            <w:pPr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</w:tc>
      </w:tr>
      <w:tr w:rsidR="00A255DC" w:rsidRPr="0038696F" w14:paraId="130A1304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0526E70C" w14:textId="0011B859" w:rsidR="00054E37" w:rsidRPr="00FB63B9" w:rsidRDefault="003A2BD6" w:rsidP="00054E37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Objective</w:t>
            </w:r>
            <w:r w:rsidR="002966F6"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 xml:space="preserve"> (expectation): </w:t>
            </w:r>
            <w:r w:rsidR="00A255DC" w:rsidRPr="00FB63B9">
              <w:rPr>
                <w:rFonts w:ascii="Arial" w:hAnsi="Arial" w:cs="Arial"/>
                <w:color w:val="000000" w:themeColor="text1"/>
                <w:lang w:val="en-US"/>
              </w:rPr>
              <w:t>please specify</w:t>
            </w:r>
            <w:r w:rsidR="00D733C9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="00D733C9" w:rsidRPr="00FB63B9">
              <w:rPr>
                <w:rFonts w:ascii="Arial" w:hAnsi="Arial" w:cs="Arial"/>
                <w:color w:val="000000" w:themeColor="text1"/>
                <w:u w:val="single"/>
                <w:lang w:val="en-US"/>
              </w:rPr>
              <w:t>briefly</w:t>
            </w:r>
            <w:r w:rsidR="00A255DC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Pr="00FB63B9">
              <w:rPr>
                <w:rFonts w:ascii="Arial" w:hAnsi="Arial" w:cs="Arial"/>
                <w:color w:val="000000" w:themeColor="text1"/>
                <w:lang w:val="en-US"/>
              </w:rPr>
              <w:t>what you expect from Kiwa BCS</w:t>
            </w:r>
            <w:r w:rsidR="00404EC6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</w:t>
            </w:r>
            <w:r w:rsidR="002966F6"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and how you justify your </w:t>
            </w:r>
            <w:proofErr w:type="gramStart"/>
            <w:r w:rsidR="002966F6" w:rsidRPr="00FB63B9">
              <w:rPr>
                <w:rFonts w:ascii="Arial" w:hAnsi="Arial" w:cs="Arial"/>
                <w:color w:val="000000" w:themeColor="text1"/>
                <w:lang w:val="en-US"/>
              </w:rPr>
              <w:t>expectation</w:t>
            </w:r>
            <w:proofErr w:type="gramEnd"/>
          </w:p>
          <w:p w14:paraId="33CEA080" w14:textId="77777777" w:rsidR="00A255DC" w:rsidRPr="00FB63B9" w:rsidRDefault="00A255DC" w:rsidP="00054E37">
            <w:pPr>
              <w:ind w:left="426"/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  <w:p w14:paraId="7E65562C" w14:textId="407A6DAF" w:rsidR="00054E37" w:rsidRPr="00FB63B9" w:rsidRDefault="00054E37" w:rsidP="00054E37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10A7DE5B" w14:textId="0885D5F8" w:rsidR="00A255DC" w:rsidRPr="00FB63B9" w:rsidRDefault="000060FE" w:rsidP="00E57309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</w:tc>
      </w:tr>
      <w:tr w:rsidR="00955A77" w:rsidRPr="0038696F" w14:paraId="0F51CB57" w14:textId="77777777" w:rsidTr="0050346F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6D3D64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  <w:r w:rsidRPr="002E25CC">
              <w:rPr>
                <w:rFonts w:ascii="Arial" w:hAnsi="Arial" w:cs="Arial"/>
                <w:b/>
                <w:bCs/>
              </w:rPr>
              <w:t>Dat</w:t>
            </w:r>
            <w:r w:rsidR="00E44F92" w:rsidRPr="002E25CC">
              <w:rPr>
                <w:rFonts w:ascii="Arial" w:hAnsi="Arial" w:cs="Arial"/>
                <w:b/>
                <w:bCs/>
              </w:rPr>
              <w:t>e</w:t>
            </w:r>
            <w:r w:rsidR="000B458D" w:rsidRPr="001F77C5">
              <w:rPr>
                <w:rFonts w:ascii="Arial" w:hAnsi="Arial" w:cs="Arial"/>
              </w:rPr>
              <w:t xml:space="preserve"> </w:t>
            </w:r>
            <w:r w:rsidR="000B458D"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="000B458D"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="000B458D" w:rsidRPr="00FB63B9">
              <w:rPr>
                <w:rFonts w:ascii="Arial" w:hAnsi="Arial" w:cs="Arial"/>
                <w:color w:val="000000" w:themeColor="text1"/>
              </w:rPr>
            </w:r>
            <w:r w:rsidR="000B458D"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="000B458D"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="000B458D"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="000B458D"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="000B458D"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="000B458D"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="000B458D"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  <w:bookmarkEnd w:id="8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D8FC3F" w14:textId="77777777" w:rsidR="00955A77" w:rsidRPr="001F77C5" w:rsidRDefault="00E44F92" w:rsidP="00DA39E9">
            <w:p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Client´s </w:t>
            </w:r>
            <w:r w:rsidRPr="002E25CC">
              <w:rPr>
                <w:rFonts w:ascii="Arial" w:hAnsi="Arial" w:cs="Arial"/>
                <w:b/>
                <w:bCs/>
              </w:rPr>
              <w:t>signature</w:t>
            </w:r>
          </w:p>
        </w:tc>
      </w:tr>
    </w:tbl>
    <w:p w14:paraId="4FF282E6" w14:textId="77777777" w:rsidR="009B0D5A" w:rsidRDefault="009B0D5A" w:rsidP="00DA39E9">
      <w:pPr>
        <w:ind w:left="426"/>
      </w:pPr>
    </w:p>
    <w:sectPr w:rsidR="009B0D5A" w:rsidSect="00BF4C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1133" w:bottom="993" w:left="1134" w:header="1560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808EE" w14:textId="77777777" w:rsidR="00206837" w:rsidRDefault="00206837">
      <w:r>
        <w:separator/>
      </w:r>
    </w:p>
  </w:endnote>
  <w:endnote w:type="continuationSeparator" w:id="0">
    <w:p w14:paraId="53314E21" w14:textId="77777777" w:rsidR="00206837" w:rsidRDefault="00206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304CA" w14:textId="77777777" w:rsidR="005C6DC2" w:rsidRDefault="005C6DC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A113" w14:textId="77777777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2D5D3BE2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3BD170A3" w14:textId="77777777" w:rsidR="00DA39E9" w:rsidRPr="00206837" w:rsidRDefault="00DA39E9" w:rsidP="007E46B5">
    <w:pPr>
      <w:rPr>
        <w:rFonts w:ascii="Arial" w:hAnsi="Arial" w:cs="Arial"/>
        <w:sz w:val="10"/>
        <w:szCs w:val="10"/>
        <w:lang w:val="es-ES"/>
      </w:rPr>
    </w:pPr>
  </w:p>
  <w:p w14:paraId="6CDAFB06" w14:textId="26C92FBC" w:rsidR="00DA39E9" w:rsidRPr="005C6DC2" w:rsidRDefault="00DA39E9" w:rsidP="007E46B5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</w:rPr>
    </w:pPr>
    <w:r w:rsidRPr="005C6DC2">
      <w:rPr>
        <w:rFonts w:ascii="Arial" w:hAnsi="Arial" w:cs="Arial"/>
        <w:sz w:val="16"/>
        <w:szCs w:val="16"/>
      </w:rPr>
      <w:t>Doc-ID: D-</w:t>
    </w:r>
    <w:r w:rsidR="00124A72" w:rsidRPr="005C6DC2">
      <w:rPr>
        <w:rFonts w:ascii="Arial" w:hAnsi="Arial" w:cs="Arial"/>
        <w:sz w:val="16"/>
        <w:szCs w:val="16"/>
      </w:rPr>
      <w:t>EN</w:t>
    </w:r>
    <w:r w:rsidRPr="005C6DC2">
      <w:rPr>
        <w:rFonts w:ascii="Arial" w:hAnsi="Arial" w:cs="Arial"/>
        <w:sz w:val="16"/>
        <w:szCs w:val="16"/>
      </w:rPr>
      <w:t>_07-010</w:t>
    </w:r>
    <w:r w:rsidRPr="005C6DC2">
      <w:rPr>
        <w:rFonts w:ascii="Arial" w:hAnsi="Arial" w:cs="Arial"/>
        <w:sz w:val="16"/>
        <w:szCs w:val="16"/>
      </w:rPr>
      <w:tab/>
      <w:t xml:space="preserve">Version </w:t>
    </w:r>
    <w:r w:rsidR="005C6DC2" w:rsidRPr="005C6DC2">
      <w:rPr>
        <w:rFonts w:ascii="Arial" w:hAnsi="Arial" w:cs="Arial"/>
        <w:sz w:val="16"/>
        <w:szCs w:val="16"/>
      </w:rPr>
      <w:t>10</w:t>
    </w:r>
    <w:r w:rsidRPr="005C6DC2">
      <w:rPr>
        <w:rFonts w:ascii="Arial" w:hAnsi="Arial" w:cs="Arial"/>
        <w:sz w:val="16"/>
        <w:szCs w:val="16"/>
      </w:rPr>
      <w:t xml:space="preserve"> – </w:t>
    </w:r>
    <w:r w:rsidR="005C6DC2" w:rsidRPr="005C6DC2">
      <w:rPr>
        <w:rFonts w:ascii="Arial" w:hAnsi="Arial" w:cs="Arial"/>
        <w:sz w:val="16"/>
        <w:szCs w:val="16"/>
      </w:rPr>
      <w:t>Ma</w:t>
    </w:r>
    <w:r w:rsidR="005C6DC2">
      <w:rPr>
        <w:rFonts w:ascii="Arial" w:hAnsi="Arial" w:cs="Arial"/>
        <w:sz w:val="16"/>
        <w:szCs w:val="16"/>
      </w:rPr>
      <w:t xml:space="preserve">rch </w:t>
    </w:r>
    <w:r w:rsidR="005C6DC2">
      <w:rPr>
        <w:rFonts w:ascii="Arial" w:hAnsi="Arial" w:cs="Arial"/>
        <w:sz w:val="16"/>
        <w:szCs w:val="16"/>
      </w:rPr>
      <w:t>2024</w:t>
    </w:r>
    <w:r w:rsidRPr="005C6DC2">
      <w:rPr>
        <w:rFonts w:ascii="Arial" w:hAnsi="Arial" w:cs="Arial"/>
        <w:sz w:val="16"/>
        <w:szCs w:val="16"/>
      </w:rPr>
      <w:tab/>
      <w:t xml:space="preserve">                                    </w:t>
    </w:r>
    <w:r w:rsidR="00F35390" w:rsidRPr="005C6DC2">
      <w:rPr>
        <w:rFonts w:ascii="Arial" w:hAnsi="Arial" w:cs="Arial"/>
        <w:sz w:val="16"/>
        <w:szCs w:val="16"/>
      </w:rPr>
      <w:t xml:space="preserve">      Page</w:t>
    </w:r>
    <w:r w:rsidRPr="005C6DC2">
      <w:rPr>
        <w:rFonts w:ascii="Arial" w:hAnsi="Arial" w:cs="Arial"/>
        <w:sz w:val="16"/>
        <w:szCs w:val="16"/>
      </w:rPr>
      <w:t xml:space="preserve"> </w:t>
    </w:r>
    <w:r w:rsidRPr="00D80E5C">
      <w:rPr>
        <w:rFonts w:ascii="Arial" w:hAnsi="Arial" w:cs="Arial"/>
        <w:b/>
        <w:bCs/>
        <w:sz w:val="16"/>
        <w:szCs w:val="16"/>
      </w:rPr>
      <w:fldChar w:fldCharType="begin"/>
    </w:r>
    <w:r w:rsidRPr="005C6DC2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D80E5C">
      <w:rPr>
        <w:rFonts w:ascii="Arial" w:hAnsi="Arial" w:cs="Arial"/>
        <w:b/>
        <w:bCs/>
        <w:sz w:val="16"/>
        <w:szCs w:val="16"/>
      </w:rPr>
      <w:fldChar w:fldCharType="separate"/>
    </w:r>
    <w:r w:rsidRPr="005C6DC2">
      <w:rPr>
        <w:rFonts w:ascii="Arial" w:hAnsi="Arial" w:cs="Arial"/>
        <w:b/>
        <w:bCs/>
        <w:sz w:val="16"/>
        <w:szCs w:val="16"/>
      </w:rPr>
      <w:t>1</w:t>
    </w:r>
    <w:r w:rsidRPr="00D80E5C">
      <w:rPr>
        <w:rFonts w:ascii="Arial" w:hAnsi="Arial" w:cs="Arial"/>
        <w:b/>
        <w:bCs/>
        <w:sz w:val="16"/>
        <w:szCs w:val="16"/>
      </w:rPr>
      <w:fldChar w:fldCharType="end"/>
    </w:r>
    <w:r w:rsidRPr="005C6DC2">
      <w:rPr>
        <w:rFonts w:ascii="Arial" w:hAnsi="Arial" w:cs="Arial"/>
        <w:sz w:val="16"/>
        <w:szCs w:val="16"/>
      </w:rPr>
      <w:t xml:space="preserve"> </w:t>
    </w:r>
    <w:proofErr w:type="spellStart"/>
    <w:r w:rsidR="00BF4C78" w:rsidRPr="005C6DC2">
      <w:rPr>
        <w:rFonts w:ascii="Arial" w:hAnsi="Arial" w:cs="Arial"/>
        <w:sz w:val="16"/>
        <w:szCs w:val="16"/>
      </w:rPr>
      <w:t>of</w:t>
    </w:r>
    <w:proofErr w:type="spellEnd"/>
    <w:r w:rsidRPr="005C6DC2">
      <w:rPr>
        <w:rFonts w:ascii="Arial" w:hAnsi="Arial" w:cs="Arial"/>
        <w:sz w:val="16"/>
        <w:szCs w:val="16"/>
      </w:rPr>
      <w:t xml:space="preserve"> </w:t>
    </w:r>
    <w:r w:rsidRPr="00D80E5C">
      <w:rPr>
        <w:rFonts w:ascii="Arial" w:hAnsi="Arial" w:cs="Arial"/>
        <w:b/>
        <w:bCs/>
        <w:sz w:val="16"/>
        <w:szCs w:val="16"/>
      </w:rPr>
      <w:fldChar w:fldCharType="begin"/>
    </w:r>
    <w:r w:rsidRPr="005C6DC2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D80E5C">
      <w:rPr>
        <w:rFonts w:ascii="Arial" w:hAnsi="Arial" w:cs="Arial"/>
        <w:b/>
        <w:bCs/>
        <w:sz w:val="16"/>
        <w:szCs w:val="16"/>
      </w:rPr>
      <w:fldChar w:fldCharType="separate"/>
    </w:r>
    <w:r w:rsidRPr="005C6DC2">
      <w:rPr>
        <w:rFonts w:ascii="Arial" w:hAnsi="Arial" w:cs="Arial"/>
        <w:b/>
        <w:bCs/>
        <w:sz w:val="16"/>
        <w:szCs w:val="16"/>
      </w:rPr>
      <w:t>1</w:t>
    </w:r>
    <w:r w:rsidRPr="00D80E5C">
      <w:rPr>
        <w:rFonts w:ascii="Arial" w:hAnsi="Arial" w:cs="Arial"/>
        <w:b/>
        <w:bCs/>
        <w:sz w:val="16"/>
        <w:szCs w:val="16"/>
      </w:rPr>
      <w:fldChar w:fldCharType="end"/>
    </w:r>
  </w:p>
  <w:p w14:paraId="27DD0D4B" w14:textId="77777777" w:rsidR="00341DB6" w:rsidRPr="005C6DC2" w:rsidRDefault="00341DB6" w:rsidP="00DA39E9">
    <w:pPr>
      <w:pStyle w:val="Fuzeile"/>
      <w:ind w:left="426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802D" w14:textId="77777777" w:rsidR="005C6DC2" w:rsidRDefault="005C6DC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49789" w14:textId="77777777" w:rsidR="00206837" w:rsidRDefault="00206837">
      <w:r>
        <w:separator/>
      </w:r>
    </w:p>
  </w:footnote>
  <w:footnote w:type="continuationSeparator" w:id="0">
    <w:p w14:paraId="44499276" w14:textId="77777777" w:rsidR="00206837" w:rsidRDefault="00206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4DEE" w14:textId="77777777" w:rsidR="005C6DC2" w:rsidRDefault="005C6DC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F211" w14:textId="77777777" w:rsidR="005028B8" w:rsidRPr="0038696F" w:rsidRDefault="00BF4C78" w:rsidP="005028B8">
    <w:pPr>
      <w:tabs>
        <w:tab w:val="left" w:pos="7230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80DCA82" wp14:editId="641EA60E">
          <wp:simplePos x="0" y="0"/>
          <wp:positionH relativeFrom="margin">
            <wp:posOffset>4565650</wp:posOffset>
          </wp:positionH>
          <wp:positionV relativeFrom="page">
            <wp:posOffset>634365</wp:posOffset>
          </wp:positionV>
          <wp:extent cx="1799590" cy="442595"/>
          <wp:effectExtent l="0" t="0" r="0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28B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D55635" wp14:editId="4158F10B">
              <wp:simplePos x="0" y="0"/>
              <wp:positionH relativeFrom="margin">
                <wp:align>left</wp:align>
              </wp:positionH>
              <wp:positionV relativeFrom="paragraph">
                <wp:posOffset>-247650</wp:posOffset>
              </wp:positionV>
              <wp:extent cx="3498850" cy="1059815"/>
              <wp:effectExtent l="0" t="0" r="6350" b="6985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1059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C23F8E8" w14:textId="77777777" w:rsidR="005028B8" w:rsidRPr="00525214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val="en-GB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 xml:space="preserve">Kiwa BCS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Client´s Feedback-Form</w:t>
                          </w:r>
                        </w:p>
                        <w:p w14:paraId="5B10A1D0" w14:textId="77777777" w:rsidR="005028B8" w:rsidRPr="00BF4C7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</w:p>
                        <w:p w14:paraId="281C97FC" w14:textId="77777777" w:rsidR="005028B8" w:rsidRPr="00725A3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>Quality Management</w:t>
                          </w:r>
                        </w:p>
                        <w:p w14:paraId="6BFF55D7" w14:textId="77777777" w:rsidR="005028B8" w:rsidRPr="00725A3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 xml:space="preserve">e-Mail: </w:t>
                          </w:r>
                          <w:hyperlink r:id="rId2" w:history="1">
                            <w:r w:rsidRPr="00725A38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DE.Feedback.BCS@kiwa.com</w:t>
                            </w:r>
                          </w:hyperlink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D55635" id="_x0000_t202" coordsize="21600,21600" o:spt="202" path="m,l,21600r21600,l21600,xe">
              <v:stroke joinstyle="miter"/>
              <v:path gradientshapeok="t" o:connecttype="rect"/>
            </v:shapetype>
            <v:shape id="Textfeld 21" o:spid="_x0000_s1026" type="#_x0000_t202" style="position:absolute;margin-left:0;margin-top:-19.5pt;width:275.5pt;height:83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" fillcolor="white [3201]" stroked="f" strokeweight=".5pt">
              <v:textbox>
                <w:txbxContent>
                  <w:p w14:paraId="0C23F8E8" w14:textId="77777777" w:rsidR="005028B8" w:rsidRPr="00525214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val="en-GB"/>
                      </w:rPr>
                    </w:pPr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GB"/>
                      </w:rPr>
                      <w:t xml:space="preserve">Kiwa BCS </w:t>
                    </w: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GB"/>
                      </w:rPr>
                      <w:t>Client´s Feedback-Form</w:t>
                    </w:r>
                  </w:p>
                  <w:p w14:paraId="5B10A1D0" w14:textId="77777777" w:rsidR="005028B8" w:rsidRPr="00BF4C7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</w:p>
                  <w:p w14:paraId="281C97FC" w14:textId="77777777" w:rsidR="005028B8" w:rsidRPr="00725A3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>Quality Management</w:t>
                    </w:r>
                  </w:p>
                  <w:p w14:paraId="6BFF55D7" w14:textId="77777777" w:rsidR="005028B8" w:rsidRPr="00725A3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 xml:space="preserve">e-Mail: </w:t>
                    </w:r>
                    <w:hyperlink r:id="rId3" w:history="1">
                      <w:r w:rsidRPr="00725A38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DE.Feedback.BCS@kiwa.com</w:t>
                      </w:r>
                    </w:hyperlink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 w:rsidRPr="0038696F">
      <w:rPr>
        <w:rFonts w:ascii="Arial" w:hAnsi="Arial" w:cs="Arial"/>
        <w:b/>
        <w:sz w:val="16"/>
        <w:szCs w:val="16"/>
      </w:rPr>
      <w:t>Kiwa BCS Öko-Garantie GmbH</w:t>
    </w:r>
  </w:p>
  <w:p w14:paraId="5FDF2BE6" w14:textId="77777777" w:rsidR="005028B8" w:rsidRPr="0038696F" w:rsidRDefault="005028B8" w:rsidP="005028B8">
    <w:pPr>
      <w:tabs>
        <w:tab w:val="left" w:pos="7230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>Marientorgraben 3 - 5</w:t>
    </w:r>
  </w:p>
  <w:p w14:paraId="0FA3F977" w14:textId="77777777" w:rsidR="005028B8" w:rsidRPr="0038696F" w:rsidRDefault="005028B8" w:rsidP="005028B8">
    <w:pPr>
      <w:tabs>
        <w:tab w:val="left" w:pos="6521"/>
        <w:tab w:val="left" w:pos="7230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20A60BB8" w14:textId="77777777" w:rsidR="005028B8" w:rsidRPr="0038696F" w:rsidRDefault="005028B8" w:rsidP="005028B8">
    <w:pPr>
      <w:tabs>
        <w:tab w:val="left" w:pos="6521"/>
        <w:tab w:val="left" w:pos="7230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1D1C623F" w14:textId="77777777" w:rsidR="005028B8" w:rsidRDefault="005028B8" w:rsidP="005028B8">
    <w:pPr>
      <w:tabs>
        <w:tab w:val="left" w:pos="6521"/>
        <w:tab w:val="left" w:pos="7230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4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64F1BA8A" w14:textId="77777777" w:rsidR="007E46B5" w:rsidRPr="00BF4C78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288E2E0E" w14:textId="77777777" w:rsidR="007E46B5" w:rsidRPr="00BF4C78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3145" w14:textId="77777777" w:rsidR="005C6DC2" w:rsidRDefault="005C6DC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3459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37"/>
    <w:rsid w:val="000060FE"/>
    <w:rsid w:val="00007650"/>
    <w:rsid w:val="000416C2"/>
    <w:rsid w:val="00053CF9"/>
    <w:rsid w:val="00054E37"/>
    <w:rsid w:val="000906D5"/>
    <w:rsid w:val="000B4474"/>
    <w:rsid w:val="000B458D"/>
    <w:rsid w:val="000D12BA"/>
    <w:rsid w:val="000D2218"/>
    <w:rsid w:val="000F0EA2"/>
    <w:rsid w:val="0010746E"/>
    <w:rsid w:val="001078B3"/>
    <w:rsid w:val="00114445"/>
    <w:rsid w:val="00114EB4"/>
    <w:rsid w:val="001153FE"/>
    <w:rsid w:val="00124A72"/>
    <w:rsid w:val="00125214"/>
    <w:rsid w:val="0013057D"/>
    <w:rsid w:val="00140255"/>
    <w:rsid w:val="0014054E"/>
    <w:rsid w:val="00152195"/>
    <w:rsid w:val="00162C66"/>
    <w:rsid w:val="0019098A"/>
    <w:rsid w:val="0019249D"/>
    <w:rsid w:val="0019785D"/>
    <w:rsid w:val="001C79F8"/>
    <w:rsid w:val="001D48E7"/>
    <w:rsid w:val="001E0D00"/>
    <w:rsid w:val="001E1976"/>
    <w:rsid w:val="001E1ACF"/>
    <w:rsid w:val="001F0A52"/>
    <w:rsid w:val="001F586C"/>
    <w:rsid w:val="001F77C5"/>
    <w:rsid w:val="00206837"/>
    <w:rsid w:val="002144D7"/>
    <w:rsid w:val="002338FE"/>
    <w:rsid w:val="002642D5"/>
    <w:rsid w:val="00264F2D"/>
    <w:rsid w:val="002966F6"/>
    <w:rsid w:val="00297B44"/>
    <w:rsid w:val="002A7BDB"/>
    <w:rsid w:val="002E25CC"/>
    <w:rsid w:val="003211AE"/>
    <w:rsid w:val="003361DA"/>
    <w:rsid w:val="00341DB6"/>
    <w:rsid w:val="00346E07"/>
    <w:rsid w:val="003573A8"/>
    <w:rsid w:val="00357A8D"/>
    <w:rsid w:val="003640DE"/>
    <w:rsid w:val="00374CDE"/>
    <w:rsid w:val="0038696F"/>
    <w:rsid w:val="003A2BD6"/>
    <w:rsid w:val="003A498B"/>
    <w:rsid w:val="003A4B6F"/>
    <w:rsid w:val="003B76D7"/>
    <w:rsid w:val="003C185D"/>
    <w:rsid w:val="003D2338"/>
    <w:rsid w:val="003D5500"/>
    <w:rsid w:val="003E1E6E"/>
    <w:rsid w:val="003F32D5"/>
    <w:rsid w:val="00404EC6"/>
    <w:rsid w:val="00416D41"/>
    <w:rsid w:val="00441D9F"/>
    <w:rsid w:val="00483F21"/>
    <w:rsid w:val="00490A99"/>
    <w:rsid w:val="004A15F4"/>
    <w:rsid w:val="004A2FDE"/>
    <w:rsid w:val="004A6BF0"/>
    <w:rsid w:val="004A7C7C"/>
    <w:rsid w:val="004B41C2"/>
    <w:rsid w:val="004C70B2"/>
    <w:rsid w:val="004C7889"/>
    <w:rsid w:val="0050041A"/>
    <w:rsid w:val="005028B8"/>
    <w:rsid w:val="0050346F"/>
    <w:rsid w:val="00512B11"/>
    <w:rsid w:val="00520F54"/>
    <w:rsid w:val="00525214"/>
    <w:rsid w:val="0052606D"/>
    <w:rsid w:val="005331B5"/>
    <w:rsid w:val="00573445"/>
    <w:rsid w:val="005745A0"/>
    <w:rsid w:val="005A1BD8"/>
    <w:rsid w:val="005A29B3"/>
    <w:rsid w:val="005C6DC2"/>
    <w:rsid w:val="005E043D"/>
    <w:rsid w:val="005F049C"/>
    <w:rsid w:val="00642D09"/>
    <w:rsid w:val="006972A8"/>
    <w:rsid w:val="006A1E85"/>
    <w:rsid w:val="006A6335"/>
    <w:rsid w:val="006E6FFE"/>
    <w:rsid w:val="007077A9"/>
    <w:rsid w:val="0071001E"/>
    <w:rsid w:val="00734856"/>
    <w:rsid w:val="00742CF1"/>
    <w:rsid w:val="00754AE2"/>
    <w:rsid w:val="00770B42"/>
    <w:rsid w:val="007754D1"/>
    <w:rsid w:val="00783A64"/>
    <w:rsid w:val="00792F9D"/>
    <w:rsid w:val="007A39D8"/>
    <w:rsid w:val="007B0D5F"/>
    <w:rsid w:val="007B12AD"/>
    <w:rsid w:val="007E46B5"/>
    <w:rsid w:val="007F39E1"/>
    <w:rsid w:val="008431C6"/>
    <w:rsid w:val="00873BC7"/>
    <w:rsid w:val="00877085"/>
    <w:rsid w:val="00877640"/>
    <w:rsid w:val="00880A01"/>
    <w:rsid w:val="0088188F"/>
    <w:rsid w:val="008848A6"/>
    <w:rsid w:val="008C5D44"/>
    <w:rsid w:val="008E2D25"/>
    <w:rsid w:val="00907925"/>
    <w:rsid w:val="009173D3"/>
    <w:rsid w:val="00917879"/>
    <w:rsid w:val="00955A77"/>
    <w:rsid w:val="0096527F"/>
    <w:rsid w:val="009B0D5A"/>
    <w:rsid w:val="009C4E6E"/>
    <w:rsid w:val="00A04DC1"/>
    <w:rsid w:val="00A255DC"/>
    <w:rsid w:val="00A265CE"/>
    <w:rsid w:val="00A46EA1"/>
    <w:rsid w:val="00A618A7"/>
    <w:rsid w:val="00A86273"/>
    <w:rsid w:val="00A867B4"/>
    <w:rsid w:val="00AA3786"/>
    <w:rsid w:val="00B0014A"/>
    <w:rsid w:val="00B2593D"/>
    <w:rsid w:val="00B95742"/>
    <w:rsid w:val="00BC3F1A"/>
    <w:rsid w:val="00BC51E9"/>
    <w:rsid w:val="00BC6CC2"/>
    <w:rsid w:val="00BF4C78"/>
    <w:rsid w:val="00C01160"/>
    <w:rsid w:val="00C073A1"/>
    <w:rsid w:val="00C16D6D"/>
    <w:rsid w:val="00C52774"/>
    <w:rsid w:val="00C77326"/>
    <w:rsid w:val="00C8206A"/>
    <w:rsid w:val="00C95713"/>
    <w:rsid w:val="00CA3D90"/>
    <w:rsid w:val="00CB22D1"/>
    <w:rsid w:val="00CB6B2F"/>
    <w:rsid w:val="00CE301F"/>
    <w:rsid w:val="00CF0B03"/>
    <w:rsid w:val="00D06CB1"/>
    <w:rsid w:val="00D6535C"/>
    <w:rsid w:val="00D724E5"/>
    <w:rsid w:val="00D733C9"/>
    <w:rsid w:val="00D80E5C"/>
    <w:rsid w:val="00DA39E9"/>
    <w:rsid w:val="00DD697A"/>
    <w:rsid w:val="00DE2F9E"/>
    <w:rsid w:val="00DE407D"/>
    <w:rsid w:val="00E266DF"/>
    <w:rsid w:val="00E44F92"/>
    <w:rsid w:val="00E57309"/>
    <w:rsid w:val="00EC796B"/>
    <w:rsid w:val="00ED0963"/>
    <w:rsid w:val="00EF05D6"/>
    <w:rsid w:val="00EF2246"/>
    <w:rsid w:val="00EF7EBE"/>
    <w:rsid w:val="00F003F1"/>
    <w:rsid w:val="00F35390"/>
    <w:rsid w:val="00F448C5"/>
    <w:rsid w:val="00F5276D"/>
    <w:rsid w:val="00F6480B"/>
    <w:rsid w:val="00F65EEE"/>
    <w:rsid w:val="00FA53CC"/>
    <w:rsid w:val="00FB0A28"/>
    <w:rsid w:val="00FB265E"/>
    <w:rsid w:val="00FB2D76"/>
    <w:rsid w:val="00FB58A5"/>
    <w:rsid w:val="00FB63B9"/>
    <w:rsid w:val="00FC281C"/>
    <w:rsid w:val="00FC3CC7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801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1001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DE.Feedback.BCS@kiwa.com" TargetMode="External"/><Relationship Id="rId2" Type="http://schemas.openxmlformats.org/officeDocument/2006/relationships/hyperlink" Target="mailto:DE.Feedback.BCS@kiwa.com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0AB3B-0999-47FC-94B5-607FAFFB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D-EN_07-010_Clients Complaint Form.dotx</Template>
  <TotalTime>0</TotalTime>
  <Pages>1</Pages>
  <Words>139</Words>
  <Characters>970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1107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Alexander.Lanthaler@kiwa.de</dc:creator>
  <cp:keywords/>
  <cp:lastModifiedBy>Kugler, Isabell</cp:lastModifiedBy>
  <cp:revision>2</cp:revision>
  <cp:lastPrinted>2015-10-23T08:10:00Z</cp:lastPrinted>
  <dcterms:created xsi:type="dcterms:W3CDTF">2024-03-12T09:19:00Z</dcterms:created>
  <dcterms:modified xsi:type="dcterms:W3CDTF">2024-03-12T09:19:00Z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2022-12-19T10:25:47Z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4e2fa3dc-35e0-4bc2-98c7-ddd4f679611e</vt:lpwstr>
  </property>
  <property fmtid="{D5CDD505-2E9C-101B-9397-08002B2CF9AE}" pid="8" name="MSIP_Label_55e46f04-1151-4928-a464-2b4d83efefbb_ContentBits">
    <vt:lpwstr>0</vt:lpwstr>
  </property>
</Properties>
</file>