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0ED81" w14:textId="5511ED49" w:rsidR="00DD697A" w:rsidRPr="0038696F" w:rsidRDefault="00E44F92" w:rsidP="007E46B5">
      <w:pP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</w:pPr>
      <w: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P</w:t>
      </w:r>
      <w:r w:rsidR="005109BA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or favour, rellene</w:t>
      </w:r>
      <w:r w:rsidR="00877640"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835"/>
        <w:gridCol w:w="2693"/>
      </w:tblGrid>
      <w:tr w:rsidR="005109BA" w:rsidRPr="0038696F" w14:paraId="20114C6D" w14:textId="77777777" w:rsidTr="007E46B5">
        <w:trPr>
          <w:trHeight w:val="567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A2CD6DE" w14:textId="64540985" w:rsidR="005109BA" w:rsidRPr="005109BA" w:rsidRDefault="005109BA" w:rsidP="005109BA">
            <w:pPr>
              <w:ind w:left="154"/>
              <w:rPr>
                <w:rFonts w:ascii="Arial" w:hAnsi="Arial" w:cs="Arial"/>
              </w:rPr>
            </w:pPr>
            <w:r w:rsidRPr="005109BA">
              <w:rPr>
                <w:rFonts w:ascii="Arial" w:hAnsi="Arial" w:cs="Arial"/>
              </w:rPr>
              <w:t>Nombre del cliente</w:t>
            </w:r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BF473B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  <w:p w14:paraId="782ADDDF" w14:textId="700AAB36" w:rsidR="005109BA" w:rsidRPr="001F77C5" w:rsidRDefault="005109BA" w:rsidP="005109BA">
            <w:pPr>
              <w:ind w:left="426"/>
              <w:rPr>
                <w:rFonts w:ascii="Arial" w:hAnsi="Arial" w:cs="Arial"/>
                <w:b/>
                <w:bCs/>
              </w:rPr>
            </w:pPr>
            <w:r w:rsidRPr="001F77C5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F77C5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F77C5">
              <w:rPr>
                <w:rFonts w:ascii="Arial" w:hAnsi="Arial" w:cs="Arial"/>
                <w:b/>
                <w:bCs/>
              </w:rPr>
            </w:r>
            <w:r w:rsidRPr="001F77C5">
              <w:rPr>
                <w:rFonts w:ascii="Arial" w:hAnsi="Arial" w:cs="Arial"/>
                <w:b/>
                <w:bCs/>
              </w:rPr>
              <w:fldChar w:fldCharType="separate"/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</w:rPr>
              <w:fldChar w:fldCharType="end"/>
            </w:r>
            <w:bookmarkEnd w:id="0"/>
          </w:p>
          <w:p w14:paraId="453BBEBE" w14:textId="2F1C9FCA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</w:tc>
      </w:tr>
      <w:tr w:rsidR="005109BA" w:rsidRPr="0038696F" w14:paraId="5B99E2F3" w14:textId="77777777" w:rsidTr="007E46B5">
        <w:trPr>
          <w:trHeight w:val="1134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A9B9E41" w14:textId="5D429292" w:rsidR="005109BA" w:rsidRPr="005109BA" w:rsidRDefault="005109BA" w:rsidP="005109BA">
            <w:pPr>
              <w:ind w:left="154"/>
              <w:rPr>
                <w:rFonts w:ascii="Arial" w:hAnsi="Arial" w:cs="Arial"/>
              </w:rPr>
            </w:pPr>
            <w:r w:rsidRPr="005109BA">
              <w:rPr>
                <w:rFonts w:ascii="Arial" w:hAnsi="Arial" w:cs="Arial"/>
              </w:rPr>
              <w:t>Dirección/País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1742F8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  <w:p w14:paraId="50BAE6DA" w14:textId="701D6E3A" w:rsidR="005109BA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1"/>
          </w:p>
          <w:p w14:paraId="7D060061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444DB714" w14:textId="77777777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3F131F05" w14:textId="2D37259E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</w:p>
        </w:tc>
      </w:tr>
      <w:tr w:rsidR="005109BA" w:rsidRPr="0038696F" w14:paraId="267FB6DA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1FD9398" w14:textId="6C8D90DD" w:rsidR="005109BA" w:rsidRPr="005109BA" w:rsidRDefault="005109BA" w:rsidP="005109BA">
            <w:pPr>
              <w:ind w:left="154"/>
              <w:rPr>
                <w:rFonts w:ascii="Arial" w:hAnsi="Arial" w:cs="Arial"/>
              </w:rPr>
            </w:pPr>
            <w:r w:rsidRPr="005109BA">
              <w:rPr>
                <w:rFonts w:ascii="Arial" w:hAnsi="Arial" w:cs="Arial"/>
              </w:rPr>
              <w:t>Persona contacto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141BEA" w14:textId="16A70681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5109BA" w:rsidRPr="0038696F" w14:paraId="26238626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A83D37F" w14:textId="707EDF3A" w:rsidR="005109BA" w:rsidRPr="00D078E7" w:rsidRDefault="009D576B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Correo electrónico para confirmar y/o responder a los comentarios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55A18E" w14:textId="64506315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5109BA" w:rsidRPr="0038696F" w14:paraId="68DFB119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73921A1" w14:textId="0A670201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¿Oficina local de contacto de K</w:t>
            </w:r>
            <w:r w:rsidR="00613AA9" w:rsidRPr="00D078E7">
              <w:rPr>
                <w:rFonts w:ascii="Arial" w:hAnsi="Arial" w:cs="Arial"/>
                <w:lang w:val="es-ES"/>
              </w:rPr>
              <w:t xml:space="preserve">iwa </w:t>
            </w:r>
            <w:r w:rsidRPr="00D078E7">
              <w:rPr>
                <w:rFonts w:ascii="Arial" w:hAnsi="Arial" w:cs="Arial"/>
                <w:lang w:val="es-ES"/>
              </w:rPr>
              <w:t>BCS, si existe?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CBDCBB" w14:textId="28025C44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109BA" w:rsidRPr="0038696F" w14:paraId="4A71FBFC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8043784" w14:textId="33C1CB13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¿La oficina de contacto local de KBCS ya ha sido informada de su opinión?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4D27F7E" w14:textId="7D437B33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16736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Si </w:t>
            </w:r>
            <w:sdt>
              <w:sdtPr>
                <w:rPr>
                  <w:rFonts w:ascii="Arial" w:hAnsi="Arial" w:cs="Arial"/>
                </w:rPr>
                <w:id w:val="-131178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en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5"/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5109BA" w:rsidRPr="00FA38EE" w14:paraId="270F4D4D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402EA41" w14:textId="6D988B7B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¿Retroalimentación relacionada con qué programa de certificación?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7E97F2" w14:textId="54C545B7" w:rsidR="005109BA" w:rsidRPr="00D078E7" w:rsidRDefault="005109BA" w:rsidP="005109BA">
            <w:pPr>
              <w:ind w:left="426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 xml:space="preserve">EU </w:t>
            </w:r>
            <w:sdt>
              <w:sdtPr>
                <w:rPr>
                  <w:rFonts w:ascii="Arial" w:hAnsi="Arial" w:cs="Arial"/>
                  <w:lang w:val="es-ES"/>
                </w:rPr>
                <w:id w:val="-1197934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  NOP </w:t>
            </w:r>
            <w:sdt>
              <w:sdtPr>
                <w:rPr>
                  <w:rFonts w:ascii="Arial" w:hAnsi="Arial" w:cs="Arial"/>
                  <w:lang w:val="es-ES"/>
                </w:rPr>
                <w:id w:val="55242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  JAS </w:t>
            </w:r>
            <w:sdt>
              <w:sdtPr>
                <w:rPr>
                  <w:rFonts w:ascii="Arial" w:hAnsi="Arial" w:cs="Arial"/>
                  <w:lang w:val="es-ES"/>
                </w:rPr>
                <w:id w:val="94026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  GOTS </w:t>
            </w:r>
            <w:sdt>
              <w:sdtPr>
                <w:rPr>
                  <w:rFonts w:ascii="Arial" w:hAnsi="Arial" w:cs="Arial"/>
                  <w:lang w:val="es-ES"/>
                </w:rPr>
                <w:id w:val="-42696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</w:p>
          <w:p w14:paraId="7EE15F3B" w14:textId="25142B59" w:rsidR="005109BA" w:rsidRPr="00D078E7" w:rsidRDefault="005109BA" w:rsidP="005109BA">
            <w:pPr>
              <w:ind w:left="426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 xml:space="preserve">Otros </w:t>
            </w:r>
            <w:sdt>
              <w:sdtPr>
                <w:rPr>
                  <w:rFonts w:ascii="Arial" w:hAnsi="Arial" w:cs="Arial"/>
                  <w:lang w:val="es-ES"/>
                </w:rPr>
                <w:id w:val="997000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078E7">
                  <w:rPr>
                    <w:rFonts w:ascii="Segoe UI Symbol" w:eastAsia="MS Gothic" w:hAnsi="Segoe UI Symbol" w:cs="Segoe UI Symbol"/>
                    <w:lang w:val="es-ES"/>
                  </w:rPr>
                  <w:t>☐</w:t>
                </w:r>
              </w:sdtContent>
            </w:sdt>
            <w:r w:rsidRPr="00D078E7">
              <w:rPr>
                <w:rFonts w:ascii="Arial" w:hAnsi="Arial" w:cs="Arial"/>
                <w:lang w:val="es-ES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D078E7">
              <w:rPr>
                <w:rFonts w:ascii="Arial" w:hAnsi="Arial" w:cs="Arial"/>
                <w:lang w:val="es-ES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5109BA" w:rsidRPr="0038696F" w14:paraId="181FCEAE" w14:textId="77777777" w:rsidTr="00D078E7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2282B6D" w14:textId="7D01F549" w:rsidR="005109BA" w:rsidRPr="00D078E7" w:rsidRDefault="005109BA" w:rsidP="005109BA">
            <w:pPr>
              <w:ind w:left="154"/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lang w:val="es-ES"/>
              </w:rPr>
              <w:t>¿Presentó usted comentarios sobre el mismo tema en los últimos 12 meses, cuándo?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16CF69" w14:textId="6C2EC3EF" w:rsidR="005109BA" w:rsidRPr="001F77C5" w:rsidRDefault="005109BA" w:rsidP="005109BA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30454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43A7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Si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921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en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D078E7" w:rsidRPr="00FA38EE" w14:paraId="513CF348" w14:textId="77777777" w:rsidTr="00702CD3">
        <w:trPr>
          <w:trHeight w:val="509"/>
        </w:trPr>
        <w:tc>
          <w:tcPr>
            <w:tcW w:w="7065" w:type="dxa"/>
            <w:gridSpan w:val="2"/>
            <w:tcBorders>
              <w:top w:val="single" w:sz="12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6EBC1AD8" w14:textId="2BF5E52D" w:rsidR="00D078E7" w:rsidRPr="00E01844" w:rsidRDefault="00D078E7" w:rsidP="00E01844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0184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Retroalimentación</w:t>
            </w:r>
            <w:r w:rsidR="00E01844" w:rsidRPr="00E0184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 xml:space="preserve">: </w:t>
            </w:r>
            <w:r w:rsidRPr="00E01844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 xml:space="preserve">por favor, especifique </w:t>
            </w:r>
            <w:r w:rsidR="00702CD3"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  <w:t>a continuación:</w:t>
            </w:r>
          </w:p>
        </w:tc>
        <w:tc>
          <w:tcPr>
            <w:tcW w:w="2693" w:type="dxa"/>
            <w:tcBorders>
              <w:top w:val="single" w:sz="12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272763B6" w14:textId="77777777" w:rsidR="00D078E7" w:rsidRPr="00D078E7" w:rsidRDefault="00D078E7" w:rsidP="00D078E7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D078E7">
              <w:rPr>
                <w:rFonts w:ascii="Arial" w:hAnsi="Arial" w:cs="Arial"/>
                <w:b/>
                <w:bCs/>
                <w:lang w:val="es-ES"/>
              </w:rPr>
              <w:t>Anexos o referencias</w:t>
            </w:r>
          </w:p>
          <w:p w14:paraId="39B78A2F" w14:textId="2D291216" w:rsidR="00D078E7" w:rsidRPr="00D078E7" w:rsidRDefault="00D078E7" w:rsidP="00D078E7">
            <w:pPr>
              <w:rPr>
                <w:rFonts w:ascii="Arial" w:hAnsi="Arial" w:cs="Arial"/>
                <w:lang w:val="es-ES"/>
              </w:rPr>
            </w:pPr>
            <w:r w:rsidRPr="00D078E7">
              <w:rPr>
                <w:rFonts w:ascii="Arial" w:hAnsi="Arial" w:cs="Arial"/>
                <w:sz w:val="16"/>
                <w:szCs w:val="16"/>
                <w:lang w:val="es-ES"/>
              </w:rPr>
              <w:t>Por favor, mencione, en su caso</w:t>
            </w:r>
          </w:p>
        </w:tc>
      </w:tr>
      <w:tr w:rsidR="00D078E7" w:rsidRPr="00D078E7" w14:paraId="4D026F68" w14:textId="77777777" w:rsidTr="00702CD3">
        <w:trPr>
          <w:trHeight w:val="507"/>
        </w:trPr>
        <w:tc>
          <w:tcPr>
            <w:tcW w:w="7065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29FF6182" w14:textId="0C94D7BF" w:rsidR="00D078E7" w:rsidRPr="00E01844" w:rsidRDefault="00E01844" w:rsidP="00E01844">
            <w:pPr>
              <w:rPr>
                <w:rFonts w:ascii="Arial" w:hAnsi="Arial" w:cs="Arial"/>
                <w:b/>
                <w:bCs/>
                <w:lang w:val="es-ES"/>
              </w:rPr>
            </w:pPr>
            <w:r w:rsidRPr="00E01844">
              <w:rPr>
                <w:rFonts w:ascii="Arial" w:hAnsi="Arial" w:cs="Arial"/>
                <w:b/>
                <w:bCs/>
                <w:lang w:val="es-ES"/>
              </w:rPr>
              <w:t xml:space="preserve">Motivo de la </w:t>
            </w:r>
            <w:r>
              <w:rPr>
                <w:rFonts w:ascii="Arial" w:hAnsi="Arial" w:cs="Arial"/>
                <w:b/>
                <w:bCs/>
                <w:lang w:val="es-ES"/>
              </w:rPr>
              <w:t>r</w:t>
            </w:r>
            <w:r w:rsidRPr="00E01844">
              <w:rPr>
                <w:rFonts w:ascii="Arial" w:hAnsi="Arial" w:cs="Arial"/>
                <w:b/>
                <w:bCs/>
                <w:lang w:val="es-ES"/>
              </w:rPr>
              <w:t xml:space="preserve">etroalimentación: </w:t>
            </w:r>
            <w:r w:rsidRPr="00E01844">
              <w:rPr>
                <w:rFonts w:ascii="Arial" w:hAnsi="Arial" w:cs="Arial"/>
                <w:lang w:val="es-ES"/>
              </w:rPr>
              <w:t>especifique brevemente el motivo de su opinión (qué tipo de circunstancia ha desencadenado su necesidad de retroalimentar).</w:t>
            </w:r>
          </w:p>
          <w:p w14:paraId="42F9B1E4" w14:textId="77777777" w:rsidR="00D078E7" w:rsidRDefault="00D078E7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5F2CA9D6" w14:textId="3DD5826F" w:rsidR="00E01844" w:rsidRPr="00D078E7" w:rsidRDefault="00E01844" w:rsidP="00DA39E9">
            <w:pPr>
              <w:ind w:left="426"/>
              <w:rPr>
                <w:rFonts w:ascii="Arial" w:hAnsi="Arial" w:cs="Arial"/>
                <w:lang w:val="es-ES"/>
              </w:rPr>
            </w:pPr>
          </w:p>
        </w:tc>
        <w:tc>
          <w:tcPr>
            <w:tcW w:w="2693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05CAB806" w14:textId="2DC078EF" w:rsidR="00D078E7" w:rsidRPr="00D078E7" w:rsidRDefault="00D078E7" w:rsidP="00DA39E9">
            <w:pPr>
              <w:ind w:left="426"/>
              <w:rPr>
                <w:rFonts w:ascii="Arial" w:hAnsi="Arial" w:cs="Arial"/>
                <w:lang w:val="es-ES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D078E7" w:rsidRPr="00D078E7" w14:paraId="42C0690F" w14:textId="77777777" w:rsidTr="00D078E7">
        <w:trPr>
          <w:trHeight w:val="507"/>
        </w:trPr>
        <w:tc>
          <w:tcPr>
            <w:tcW w:w="7065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</w:tcPr>
          <w:p w14:paraId="225D7AE0" w14:textId="60CC8077" w:rsidR="00D078E7" w:rsidRPr="00E01844" w:rsidRDefault="00E01844" w:rsidP="00E01844">
            <w:pPr>
              <w:rPr>
                <w:rFonts w:ascii="Arial" w:hAnsi="Arial" w:cs="Arial"/>
                <w:lang w:val="es-ES"/>
              </w:rPr>
            </w:pPr>
            <w:r w:rsidRPr="00E01844">
              <w:rPr>
                <w:rFonts w:ascii="Arial" w:hAnsi="Arial" w:cs="Arial"/>
                <w:b/>
                <w:bCs/>
                <w:lang w:val="es-ES"/>
              </w:rPr>
              <w:t>Objetivo</w:t>
            </w:r>
            <w:r w:rsidR="00702CD3">
              <w:rPr>
                <w:rFonts w:ascii="Arial" w:hAnsi="Arial" w:cs="Arial"/>
                <w:b/>
                <w:bCs/>
                <w:lang w:val="es-ES"/>
              </w:rPr>
              <w:t xml:space="preserve"> (expectativa)</w:t>
            </w:r>
            <w:r>
              <w:rPr>
                <w:rFonts w:ascii="Arial" w:hAnsi="Arial" w:cs="Arial"/>
                <w:b/>
                <w:bCs/>
                <w:lang w:val="es-ES"/>
              </w:rPr>
              <w:t xml:space="preserve">: </w:t>
            </w:r>
            <w:r w:rsidRPr="00E01844">
              <w:rPr>
                <w:rFonts w:ascii="Arial" w:hAnsi="Arial" w:cs="Arial"/>
                <w:lang w:val="es-ES"/>
              </w:rPr>
              <w:t>especifique brevemente lo que espera de Kiwa BCS</w:t>
            </w:r>
            <w:r w:rsidR="00702CD3">
              <w:rPr>
                <w:rFonts w:ascii="Arial" w:hAnsi="Arial" w:cs="Arial"/>
                <w:lang w:val="es-ES"/>
              </w:rPr>
              <w:t xml:space="preserve"> y cómo se justifica su expectativa.</w:t>
            </w:r>
          </w:p>
          <w:p w14:paraId="3BF6F894" w14:textId="77777777" w:rsidR="00D078E7" w:rsidRDefault="00D078E7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5D7091D9" w14:textId="7CAE0B5D" w:rsidR="00E01844" w:rsidRPr="00D078E7" w:rsidRDefault="00E01844" w:rsidP="00DA39E9">
            <w:pPr>
              <w:ind w:left="426"/>
              <w:rPr>
                <w:rFonts w:ascii="Arial" w:hAnsi="Arial" w:cs="Arial"/>
                <w:lang w:val="es-ES"/>
              </w:rPr>
            </w:pPr>
          </w:p>
        </w:tc>
        <w:tc>
          <w:tcPr>
            <w:tcW w:w="2693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shd w:val="clear" w:color="auto" w:fill="auto"/>
          </w:tcPr>
          <w:p w14:paraId="7178CF95" w14:textId="716D0A68" w:rsidR="00D078E7" w:rsidRPr="00D078E7" w:rsidRDefault="00D078E7" w:rsidP="00DA39E9">
            <w:pPr>
              <w:ind w:left="426"/>
              <w:rPr>
                <w:rFonts w:ascii="Arial" w:hAnsi="Arial" w:cs="Arial"/>
                <w:lang w:val="es-ES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955A77" w:rsidRPr="0038696F" w14:paraId="7A92AF0F" w14:textId="77777777" w:rsidTr="00D078E7">
        <w:trPr>
          <w:trHeight w:val="567"/>
        </w:trPr>
        <w:tc>
          <w:tcPr>
            <w:tcW w:w="4230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ashed" w:sz="4" w:space="0" w:color="auto"/>
            </w:tcBorders>
            <w:shd w:val="clear" w:color="auto" w:fill="auto"/>
            <w:vAlign w:val="center"/>
          </w:tcPr>
          <w:p w14:paraId="0B5F5D40" w14:textId="6D6C5F2A" w:rsidR="00955A77" w:rsidRPr="001F77C5" w:rsidRDefault="005109BA" w:rsidP="00DA39E9">
            <w:pPr>
              <w:ind w:left="426"/>
              <w:rPr>
                <w:rFonts w:ascii="Arial" w:hAnsi="Arial" w:cs="Arial"/>
              </w:rPr>
            </w:pPr>
            <w:r w:rsidRPr="00D243A7">
              <w:rPr>
                <w:rFonts w:ascii="Arial" w:hAnsi="Arial" w:cs="Arial"/>
                <w:b/>
                <w:bCs/>
              </w:rPr>
              <w:t>Fecha</w:t>
            </w:r>
            <w:r w:rsidR="000B458D" w:rsidRPr="001F77C5">
              <w:rPr>
                <w:rFonts w:ascii="Arial" w:hAnsi="Arial" w:cs="Arial"/>
              </w:rPr>
              <w:t xml:space="preserve"> </w:t>
            </w:r>
            <w:r w:rsidR="000B458D"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0B458D" w:rsidRPr="001F77C5">
              <w:rPr>
                <w:rFonts w:ascii="Arial" w:hAnsi="Arial" w:cs="Arial"/>
              </w:rPr>
              <w:instrText xml:space="preserve"> FORMTEXT </w:instrText>
            </w:r>
            <w:r w:rsidR="000B458D" w:rsidRPr="001F77C5">
              <w:rPr>
                <w:rFonts w:ascii="Arial" w:hAnsi="Arial" w:cs="Arial"/>
              </w:rPr>
            </w:r>
            <w:r w:rsidR="000B458D" w:rsidRPr="001F77C5">
              <w:rPr>
                <w:rFonts w:ascii="Arial" w:hAnsi="Arial" w:cs="Arial"/>
              </w:rPr>
              <w:fldChar w:fldCharType="separate"/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5528" w:type="dxa"/>
            <w:gridSpan w:val="2"/>
            <w:tcBorders>
              <w:top w:val="dashed" w:sz="4" w:space="0" w:color="auto"/>
              <w:left w:val="dashed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89190B" w14:textId="5AB841FD" w:rsidR="00955A77" w:rsidRPr="001F77C5" w:rsidRDefault="005109BA" w:rsidP="00DA39E9">
            <w:pPr>
              <w:ind w:left="426"/>
              <w:rPr>
                <w:rFonts w:ascii="Arial" w:hAnsi="Arial" w:cs="Arial"/>
              </w:rPr>
            </w:pPr>
            <w:r w:rsidRPr="00D243A7">
              <w:rPr>
                <w:rFonts w:ascii="Arial" w:hAnsi="Arial" w:cs="Arial"/>
                <w:b/>
                <w:bCs/>
              </w:rPr>
              <w:t>Firma</w:t>
            </w:r>
            <w:r>
              <w:rPr>
                <w:rFonts w:ascii="Arial" w:hAnsi="Arial" w:cs="Arial"/>
              </w:rPr>
              <w:t xml:space="preserve"> del Cliente</w:t>
            </w:r>
          </w:p>
        </w:tc>
      </w:tr>
    </w:tbl>
    <w:p w14:paraId="6852BA26" w14:textId="4D7F0988" w:rsidR="009B0D5A" w:rsidRDefault="009B0D5A" w:rsidP="00DA39E9">
      <w:pPr>
        <w:ind w:left="426"/>
      </w:pPr>
    </w:p>
    <w:sectPr w:rsidR="009B0D5A" w:rsidSect="00813C16">
      <w:headerReference w:type="default" r:id="rId8"/>
      <w:footerReference w:type="default" r:id="rId9"/>
      <w:pgSz w:w="11906" w:h="16838" w:code="9"/>
      <w:pgMar w:top="1560" w:right="1133" w:bottom="993" w:left="1134" w:header="1418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AFDFE" w14:textId="77777777" w:rsidR="000F591D" w:rsidRDefault="000F591D">
      <w:r>
        <w:separator/>
      </w:r>
    </w:p>
  </w:endnote>
  <w:endnote w:type="continuationSeparator" w:id="0">
    <w:p w14:paraId="1E1C2CB0" w14:textId="77777777" w:rsidR="000F591D" w:rsidRDefault="000F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6EFE5" w14:textId="3A9DEACE" w:rsidR="00DA39E9" w:rsidRDefault="00DA39E9" w:rsidP="007E46B5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16"/>
        <w:szCs w:val="16"/>
      </w:rPr>
    </w:pPr>
  </w:p>
  <w:p w14:paraId="298DE8C1" w14:textId="77777777" w:rsidR="00DA39E9" w:rsidRPr="00B91430" w:rsidRDefault="00DA39E9" w:rsidP="007E46B5">
    <w:pPr>
      <w:pStyle w:val="Fuzeile"/>
      <w:tabs>
        <w:tab w:val="left" w:pos="4536"/>
        <w:tab w:val="left" w:pos="6804"/>
      </w:tabs>
      <w:rPr>
        <w:sz w:val="10"/>
        <w:szCs w:val="10"/>
      </w:rPr>
    </w:pPr>
  </w:p>
  <w:p w14:paraId="7C5BC8FA" w14:textId="77777777" w:rsidR="00DA39E9" w:rsidRPr="00D078E7" w:rsidRDefault="00DA39E9" w:rsidP="007E46B5">
    <w:pPr>
      <w:rPr>
        <w:rFonts w:ascii="Arial" w:hAnsi="Arial" w:cs="Arial"/>
        <w:sz w:val="10"/>
        <w:szCs w:val="10"/>
        <w:lang w:val="es-ES"/>
      </w:rPr>
    </w:pPr>
  </w:p>
  <w:p w14:paraId="683A2B29" w14:textId="32EDC285" w:rsidR="00DA39E9" w:rsidRPr="00D078E7" w:rsidRDefault="00DA39E9" w:rsidP="007E46B5">
    <w:pPr>
      <w:tabs>
        <w:tab w:val="left" w:pos="4111"/>
        <w:tab w:val="left" w:pos="6804"/>
      </w:tabs>
      <w:rPr>
        <w:rFonts w:ascii="Arial" w:hAnsi="Arial" w:cs="Arial"/>
        <w:b/>
        <w:bCs/>
        <w:sz w:val="16"/>
        <w:szCs w:val="16"/>
        <w:lang w:val="es-ES"/>
      </w:rPr>
    </w:pPr>
    <w:r w:rsidRPr="00D078E7">
      <w:rPr>
        <w:rFonts w:ascii="Arial" w:hAnsi="Arial" w:cs="Arial"/>
        <w:sz w:val="16"/>
        <w:szCs w:val="16"/>
        <w:lang w:val="es-ES"/>
      </w:rPr>
      <w:t>Doc-ID: D-</w:t>
    </w:r>
    <w:r w:rsidR="00124A72" w:rsidRPr="00D078E7">
      <w:rPr>
        <w:rFonts w:ascii="Arial" w:hAnsi="Arial" w:cs="Arial"/>
        <w:sz w:val="16"/>
        <w:szCs w:val="16"/>
        <w:lang w:val="es-ES"/>
      </w:rPr>
      <w:t>E</w:t>
    </w:r>
    <w:r w:rsidR="005109BA" w:rsidRPr="00D078E7">
      <w:rPr>
        <w:rFonts w:ascii="Arial" w:hAnsi="Arial" w:cs="Arial"/>
        <w:sz w:val="16"/>
        <w:szCs w:val="16"/>
        <w:lang w:val="es-ES"/>
      </w:rPr>
      <w:t>S</w:t>
    </w:r>
    <w:r w:rsidRPr="00D078E7">
      <w:rPr>
        <w:rFonts w:ascii="Arial" w:hAnsi="Arial" w:cs="Arial"/>
        <w:sz w:val="16"/>
        <w:szCs w:val="16"/>
        <w:lang w:val="es-ES"/>
      </w:rPr>
      <w:t>_07-010</w:t>
    </w:r>
    <w:r w:rsidRPr="00D078E7">
      <w:rPr>
        <w:rFonts w:ascii="Arial" w:hAnsi="Arial" w:cs="Arial"/>
        <w:sz w:val="16"/>
        <w:szCs w:val="16"/>
        <w:lang w:val="es-ES"/>
      </w:rPr>
      <w:tab/>
      <w:t xml:space="preserve">Version </w:t>
    </w:r>
    <w:r w:rsidR="00FA38EE">
      <w:rPr>
        <w:rFonts w:ascii="Arial" w:hAnsi="Arial" w:cs="Arial"/>
        <w:sz w:val="16"/>
        <w:szCs w:val="16"/>
        <w:lang w:val="es-ES"/>
      </w:rPr>
      <w:t>10</w:t>
    </w:r>
    <w:r w:rsidR="00D078E7" w:rsidRPr="00D078E7">
      <w:rPr>
        <w:rFonts w:ascii="Arial" w:hAnsi="Arial" w:cs="Arial"/>
        <w:sz w:val="16"/>
        <w:szCs w:val="16"/>
        <w:lang w:val="es-ES"/>
      </w:rPr>
      <w:t xml:space="preserve"> </w:t>
    </w:r>
    <w:r w:rsidRPr="00D078E7">
      <w:rPr>
        <w:rFonts w:ascii="Arial" w:hAnsi="Arial" w:cs="Arial"/>
        <w:sz w:val="16"/>
        <w:szCs w:val="16"/>
        <w:lang w:val="es-ES"/>
      </w:rPr>
      <w:t xml:space="preserve">– </w:t>
    </w:r>
    <w:proofErr w:type="gramStart"/>
    <w:r w:rsidR="00D078E7">
      <w:rPr>
        <w:rFonts w:ascii="Arial" w:hAnsi="Arial" w:cs="Arial"/>
        <w:sz w:val="16"/>
        <w:szCs w:val="16"/>
        <w:lang w:val="es-ES"/>
      </w:rPr>
      <w:t>M</w:t>
    </w:r>
    <w:r w:rsidR="00FA38EE">
      <w:rPr>
        <w:rFonts w:ascii="Arial" w:hAnsi="Arial" w:cs="Arial"/>
        <w:sz w:val="16"/>
        <w:szCs w:val="16"/>
        <w:lang w:val="es-ES"/>
      </w:rPr>
      <w:t>arzo</w:t>
    </w:r>
    <w:proofErr w:type="gramEnd"/>
    <w:r w:rsidR="00FA38EE">
      <w:rPr>
        <w:rFonts w:ascii="Arial" w:hAnsi="Arial" w:cs="Arial"/>
        <w:sz w:val="16"/>
        <w:szCs w:val="16"/>
        <w:lang w:val="es-ES"/>
      </w:rPr>
      <w:t xml:space="preserve"> 2024</w:t>
    </w:r>
    <w:r w:rsidRPr="00D078E7">
      <w:rPr>
        <w:rFonts w:ascii="Arial" w:hAnsi="Arial" w:cs="Arial"/>
        <w:sz w:val="16"/>
        <w:szCs w:val="16"/>
        <w:lang w:val="es-ES"/>
      </w:rPr>
      <w:tab/>
      <w:t xml:space="preserve">                                    </w:t>
    </w:r>
    <w:r w:rsidR="00F35390" w:rsidRPr="00D078E7">
      <w:rPr>
        <w:rFonts w:ascii="Arial" w:hAnsi="Arial" w:cs="Arial"/>
        <w:sz w:val="16"/>
        <w:szCs w:val="16"/>
        <w:lang w:val="es-ES"/>
      </w:rPr>
      <w:t xml:space="preserve">   P</w:t>
    </w:r>
    <w:r w:rsidR="005109BA" w:rsidRPr="00D078E7">
      <w:rPr>
        <w:rFonts w:ascii="Arial" w:hAnsi="Arial" w:cs="Arial"/>
        <w:sz w:val="16"/>
        <w:szCs w:val="16"/>
        <w:lang w:val="es-ES"/>
      </w:rPr>
      <w:t>á</w:t>
    </w:r>
    <w:r w:rsidR="00F35390" w:rsidRPr="00D078E7">
      <w:rPr>
        <w:rFonts w:ascii="Arial" w:hAnsi="Arial" w:cs="Arial"/>
        <w:sz w:val="16"/>
        <w:szCs w:val="16"/>
        <w:lang w:val="es-ES"/>
      </w:rPr>
      <w:t>g</w:t>
    </w:r>
    <w:r w:rsidR="005109BA" w:rsidRPr="00D078E7">
      <w:rPr>
        <w:rFonts w:ascii="Arial" w:hAnsi="Arial" w:cs="Arial"/>
        <w:sz w:val="16"/>
        <w:szCs w:val="16"/>
        <w:lang w:val="es-ES"/>
      </w:rPr>
      <w:t>ina</w:t>
    </w:r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078E7">
      <w:rPr>
        <w:rFonts w:ascii="Arial" w:hAnsi="Arial" w:cs="Arial"/>
        <w:b/>
        <w:bCs/>
        <w:sz w:val="16"/>
        <w:szCs w:val="16"/>
        <w:lang w:val="es-ES"/>
      </w:rPr>
      <w:instrText>PAGE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078E7">
      <w:rPr>
        <w:rFonts w:ascii="Arial" w:hAnsi="Arial" w:cs="Arial"/>
        <w:b/>
        <w:bCs/>
        <w:sz w:val="16"/>
        <w:szCs w:val="16"/>
        <w:lang w:val="es-ES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="00813C16" w:rsidRPr="00D078E7">
      <w:rPr>
        <w:rFonts w:ascii="Arial" w:hAnsi="Arial" w:cs="Arial"/>
        <w:sz w:val="16"/>
        <w:szCs w:val="16"/>
        <w:lang w:val="es-ES"/>
      </w:rPr>
      <w:t>de</w:t>
    </w:r>
    <w:r w:rsidRPr="00D078E7">
      <w:rPr>
        <w:rFonts w:ascii="Arial" w:hAnsi="Arial" w:cs="Arial"/>
        <w:sz w:val="16"/>
        <w:szCs w:val="16"/>
        <w:lang w:val="es-ES"/>
      </w:rPr>
      <w:t xml:space="preserve">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078E7">
      <w:rPr>
        <w:rFonts w:ascii="Arial" w:hAnsi="Arial" w:cs="Arial"/>
        <w:b/>
        <w:bCs/>
        <w:sz w:val="16"/>
        <w:szCs w:val="16"/>
        <w:lang w:val="es-ES"/>
      </w:rPr>
      <w:instrText>NUMPAGES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078E7">
      <w:rPr>
        <w:rFonts w:ascii="Arial" w:hAnsi="Arial" w:cs="Arial"/>
        <w:b/>
        <w:bCs/>
        <w:sz w:val="16"/>
        <w:szCs w:val="16"/>
        <w:lang w:val="es-ES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</w:p>
  <w:p w14:paraId="2B2A5FB5" w14:textId="77777777" w:rsidR="00341DB6" w:rsidRPr="00D078E7" w:rsidRDefault="00341DB6" w:rsidP="00DA39E9">
    <w:pPr>
      <w:pStyle w:val="Fuzeile"/>
      <w:ind w:left="426"/>
      <w:rPr>
        <w:sz w:val="4"/>
        <w:szCs w:val="4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9EBE6" w14:textId="77777777" w:rsidR="000F591D" w:rsidRDefault="000F591D">
      <w:r>
        <w:separator/>
      </w:r>
    </w:p>
  </w:footnote>
  <w:footnote w:type="continuationSeparator" w:id="0">
    <w:p w14:paraId="37443204" w14:textId="77777777" w:rsidR="000F591D" w:rsidRDefault="000F5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546E" w14:textId="290D3380" w:rsidR="001D1E8A" w:rsidRDefault="00D078E7" w:rsidP="001D1E8A">
    <w:pPr>
      <w:tabs>
        <w:tab w:val="left" w:pos="4536"/>
      </w:tabs>
      <w:rPr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963704" wp14:editId="45F7E194">
              <wp:simplePos x="0" y="0"/>
              <wp:positionH relativeFrom="margin">
                <wp:align>left</wp:align>
              </wp:positionH>
              <wp:positionV relativeFrom="paragraph">
                <wp:posOffset>-247650</wp:posOffset>
              </wp:positionV>
              <wp:extent cx="3676650" cy="1021715"/>
              <wp:effectExtent l="0" t="0" r="0" b="6985"/>
              <wp:wrapNone/>
              <wp:docPr id="21" name="Textfeld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6650" cy="10217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D1C37E" w14:textId="1FAA8BC3" w:rsidR="00525214" w:rsidRPr="00D078E7" w:rsidRDefault="00D078E7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Retroalimentación</w:t>
                          </w:r>
                          <w:r w:rsidR="005109BA" w:rsidRPr="00D078E7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 de Cliente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 a Kiwa BCS</w:t>
                          </w:r>
                        </w:p>
                        <w:p w14:paraId="4945A545" w14:textId="77777777" w:rsidR="00525214" w:rsidRPr="00D078E7" w:rsidRDefault="00525214" w:rsidP="00525214">
                          <w:pPr>
                            <w:ind w:left="708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  <w:lang w:val="es-ES"/>
                            </w:rPr>
                          </w:pPr>
                        </w:p>
                        <w:p w14:paraId="0FE22282" w14:textId="7106A061" w:rsidR="00525214" w:rsidRPr="00D078E7" w:rsidRDefault="005109BA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 w:rsidRPr="00D078E7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>Encargado de Calidad</w:t>
                          </w:r>
                        </w:p>
                        <w:p w14:paraId="715291EA" w14:textId="47C439EE" w:rsidR="00525214" w:rsidRPr="00093ABC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</w:pPr>
                          <w:r w:rsidRPr="00093ABC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e-Mail: </w:t>
                          </w:r>
                          <w:hyperlink r:id="rId1" w:history="1">
                            <w:r w:rsidRPr="00093ABC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s-ES"/>
                              </w:rPr>
                              <w:t>DE.Feedback.BCS@kiwa.com</w:t>
                            </w:r>
                          </w:hyperlink>
                          <w:r w:rsidRPr="00093ABC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63704" id="_x0000_t202" coordsize="21600,21600" o:spt="202" path="m,l,21600r21600,l21600,xe">
              <v:stroke joinstyle="miter"/>
              <v:path gradientshapeok="t" o:connecttype="rect"/>
            </v:shapetype>
            <v:shape id="Textfeld 21" o:spid="_x0000_s1026" type="#_x0000_t202" style="position:absolute;margin-left:0;margin-top:-19.5pt;width:289.5pt;height:80.4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" fillcolor="white [3201]" stroked="f" strokeweight=".5pt">
              <v:textbox>
                <w:txbxContent>
                  <w:p w14:paraId="4BD1C37E" w14:textId="1FAA8BC3" w:rsidR="00525214" w:rsidRPr="00D078E7" w:rsidRDefault="00D078E7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val="es-ES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>Retroalimentación</w:t>
                    </w:r>
                    <w:r w:rsidR="005109BA" w:rsidRPr="00D078E7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 de Cliente</w:t>
                    </w:r>
                    <w:r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 a Kiwa BCS</w:t>
                    </w:r>
                  </w:p>
                  <w:p w14:paraId="4945A545" w14:textId="77777777" w:rsidR="00525214" w:rsidRPr="00D078E7" w:rsidRDefault="00525214" w:rsidP="00525214">
                    <w:pPr>
                      <w:ind w:left="708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8"/>
                        <w:szCs w:val="28"/>
                        <w:lang w:val="es-ES"/>
                      </w:rPr>
                    </w:pPr>
                  </w:p>
                  <w:p w14:paraId="0FE22282" w14:textId="7106A061" w:rsidR="00525214" w:rsidRPr="00D078E7" w:rsidRDefault="005109BA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</w:pPr>
                    <w:r w:rsidRPr="00D078E7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>Encargado de Calidad</w:t>
                    </w:r>
                  </w:p>
                  <w:p w14:paraId="715291EA" w14:textId="47C439EE" w:rsidR="00525214" w:rsidRPr="00093ABC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</w:pPr>
                    <w:r w:rsidRPr="00093ABC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e-Mail: </w:t>
                    </w:r>
                    <w:hyperlink r:id="rId2" w:history="1">
                      <w:r w:rsidRPr="00093ABC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s-ES"/>
                        </w:rPr>
                        <w:t>DE.Feedback.BCS@kiwa.com</w:t>
                      </w:r>
                    </w:hyperlink>
                    <w:r w:rsidRPr="00093ABC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s-ES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D1E8A">
      <w:rPr>
        <w:noProof/>
      </w:rPr>
      <w:drawing>
        <wp:anchor distT="0" distB="0" distL="114300" distR="114300" simplePos="0" relativeHeight="251662336" behindDoc="1" locked="0" layoutInCell="1" allowOverlap="1" wp14:anchorId="1935AA3F" wp14:editId="52851477">
          <wp:simplePos x="0" y="0"/>
          <wp:positionH relativeFrom="margin">
            <wp:posOffset>4295775</wp:posOffset>
          </wp:positionH>
          <wp:positionV relativeFrom="page">
            <wp:posOffset>583565</wp:posOffset>
          </wp:positionV>
          <wp:extent cx="1799590" cy="442595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44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  <w:r w:rsidR="0038696F">
      <w:rPr>
        <w:b/>
        <w:sz w:val="16"/>
        <w:szCs w:val="16"/>
      </w:rPr>
      <w:tab/>
    </w:r>
  </w:p>
  <w:p w14:paraId="78CF56EB" w14:textId="7F6C67F9" w:rsidR="0038696F" w:rsidRPr="0038696F" w:rsidRDefault="001D1E8A" w:rsidP="001D1E8A">
    <w:pPr>
      <w:tabs>
        <w:tab w:val="left" w:pos="4536"/>
        <w:tab w:val="left" w:pos="6804"/>
      </w:tabs>
      <w:rPr>
        <w:rFonts w:ascii="Arial" w:hAnsi="Arial" w:cs="Arial"/>
        <w:sz w:val="16"/>
        <w:szCs w:val="16"/>
      </w:rPr>
    </w:pPr>
    <w:r>
      <w:rPr>
        <w:b/>
        <w:sz w:val="16"/>
        <w:szCs w:val="16"/>
      </w:rPr>
      <w:tab/>
    </w:r>
    <w:r>
      <w:rPr>
        <w:b/>
        <w:sz w:val="16"/>
        <w:szCs w:val="16"/>
      </w:rPr>
      <w:tab/>
    </w:r>
    <w:r w:rsidR="0038696F" w:rsidRPr="0038696F">
      <w:rPr>
        <w:rFonts w:ascii="Arial" w:hAnsi="Arial" w:cs="Arial"/>
        <w:b/>
        <w:sz w:val="16"/>
        <w:szCs w:val="16"/>
      </w:rPr>
      <w:t>Kiwa BCS Öko-Garantie GmbH</w:t>
    </w:r>
  </w:p>
  <w:p w14:paraId="45466996" w14:textId="7BAE14E2" w:rsidR="0038696F" w:rsidRPr="0038696F" w:rsidRDefault="007E46B5" w:rsidP="001D1E8A">
    <w:pPr>
      <w:tabs>
        <w:tab w:val="left" w:pos="4536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="0038696F" w:rsidRPr="0038696F">
      <w:rPr>
        <w:rFonts w:ascii="Arial" w:hAnsi="Arial" w:cs="Arial"/>
        <w:sz w:val="16"/>
        <w:szCs w:val="16"/>
      </w:rPr>
      <w:t>Marientorgraben 3 - 5</w:t>
    </w:r>
  </w:p>
  <w:p w14:paraId="394D6ED8" w14:textId="77777777" w:rsidR="0038696F" w:rsidRPr="0038696F" w:rsidRDefault="0038696F" w:rsidP="001D1E8A">
    <w:pPr>
      <w:tabs>
        <w:tab w:val="left" w:pos="4536"/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DE-90402 Nürnberg</w:t>
    </w:r>
  </w:p>
  <w:p w14:paraId="2ACE25E0" w14:textId="6708F3C5" w:rsidR="0038696F" w:rsidRPr="0038696F" w:rsidRDefault="0038696F" w:rsidP="001D1E8A">
    <w:pPr>
      <w:tabs>
        <w:tab w:val="left" w:pos="4536"/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P: +49 (0) 911 42 43 90</w:t>
    </w:r>
  </w:p>
  <w:p w14:paraId="2CC8DBED" w14:textId="4E5CEDF4" w:rsidR="0038696F" w:rsidRDefault="0038696F" w:rsidP="001D1E8A">
    <w:pPr>
      <w:tabs>
        <w:tab w:val="left" w:pos="4536"/>
        <w:tab w:val="left" w:pos="6521"/>
        <w:tab w:val="left" w:pos="6804"/>
      </w:tabs>
      <w:ind w:left="6381"/>
      <w:rPr>
        <w:rStyle w:val="Hyperlink"/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</w:r>
    <w:hyperlink r:id="rId4" w:history="1">
      <w:r w:rsidRPr="0038696F">
        <w:rPr>
          <w:rStyle w:val="Hyperlink"/>
          <w:rFonts w:ascii="Arial" w:hAnsi="Arial" w:cs="Arial"/>
          <w:sz w:val="16"/>
          <w:szCs w:val="16"/>
        </w:rPr>
        <w:t>www.kiwa.com</w:t>
      </w:r>
    </w:hyperlink>
  </w:p>
  <w:p w14:paraId="68BD0E81" w14:textId="77777777" w:rsidR="007E46B5" w:rsidRPr="001D1E8A" w:rsidRDefault="007E46B5" w:rsidP="007E46B5">
    <w:pPr>
      <w:pStyle w:val="Kopfzeile"/>
      <w:pBdr>
        <w:bottom w:val="single" w:sz="12" w:space="1" w:color="auto"/>
      </w:pBdr>
      <w:tabs>
        <w:tab w:val="left" w:pos="7230"/>
      </w:tabs>
      <w:rPr>
        <w:rStyle w:val="Hyperlink"/>
        <w:rFonts w:ascii="Arial" w:hAnsi="Arial" w:cs="Arial"/>
        <w:sz w:val="14"/>
        <w:szCs w:val="14"/>
      </w:rPr>
    </w:pPr>
  </w:p>
  <w:p w14:paraId="00DBF3BD" w14:textId="77777777" w:rsidR="007E46B5" w:rsidRPr="001D1E8A" w:rsidRDefault="007E46B5" w:rsidP="007E46B5">
    <w:pPr>
      <w:pStyle w:val="Kopfzeile"/>
      <w:tabs>
        <w:tab w:val="left" w:pos="7230"/>
      </w:tabs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66D1B"/>
    <w:multiLevelType w:val="hybridMultilevel"/>
    <w:tmpl w:val="66CAB31C"/>
    <w:lvl w:ilvl="0" w:tplc="0A5CB2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026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DB"/>
    <w:rsid w:val="00007650"/>
    <w:rsid w:val="000416C2"/>
    <w:rsid w:val="00053CF9"/>
    <w:rsid w:val="000906D5"/>
    <w:rsid w:val="00093ABC"/>
    <w:rsid w:val="000B4474"/>
    <w:rsid w:val="000B458D"/>
    <w:rsid w:val="000B6560"/>
    <w:rsid w:val="000D12BA"/>
    <w:rsid w:val="000D2218"/>
    <w:rsid w:val="000F591D"/>
    <w:rsid w:val="0010746E"/>
    <w:rsid w:val="001078B3"/>
    <w:rsid w:val="00114445"/>
    <w:rsid w:val="00124A72"/>
    <w:rsid w:val="00125214"/>
    <w:rsid w:val="0013057D"/>
    <w:rsid w:val="00140255"/>
    <w:rsid w:val="0014054E"/>
    <w:rsid w:val="001412A2"/>
    <w:rsid w:val="00152195"/>
    <w:rsid w:val="00162C66"/>
    <w:rsid w:val="0019098A"/>
    <w:rsid w:val="0019249D"/>
    <w:rsid w:val="0019785D"/>
    <w:rsid w:val="001C79F8"/>
    <w:rsid w:val="001D1E8A"/>
    <w:rsid w:val="001D48E7"/>
    <w:rsid w:val="001E0D00"/>
    <w:rsid w:val="001E1ACF"/>
    <w:rsid w:val="001F586C"/>
    <w:rsid w:val="001F77C5"/>
    <w:rsid w:val="002338FE"/>
    <w:rsid w:val="002642D5"/>
    <w:rsid w:val="00264F2D"/>
    <w:rsid w:val="00297B44"/>
    <w:rsid w:val="002A7BDB"/>
    <w:rsid w:val="003361DA"/>
    <w:rsid w:val="00341DB6"/>
    <w:rsid w:val="00346E07"/>
    <w:rsid w:val="003573A8"/>
    <w:rsid w:val="003640DE"/>
    <w:rsid w:val="00374CDE"/>
    <w:rsid w:val="0038696F"/>
    <w:rsid w:val="003A498B"/>
    <w:rsid w:val="003A4B6F"/>
    <w:rsid w:val="003B76D7"/>
    <w:rsid w:val="003D2338"/>
    <w:rsid w:val="003D5500"/>
    <w:rsid w:val="003E1E6E"/>
    <w:rsid w:val="003F32D5"/>
    <w:rsid w:val="00416D41"/>
    <w:rsid w:val="00483F21"/>
    <w:rsid w:val="00490A99"/>
    <w:rsid w:val="004A15F4"/>
    <w:rsid w:val="004A2FDE"/>
    <w:rsid w:val="004A6BF0"/>
    <w:rsid w:val="004B41C2"/>
    <w:rsid w:val="004C70B2"/>
    <w:rsid w:val="004C7889"/>
    <w:rsid w:val="0050041A"/>
    <w:rsid w:val="005109BA"/>
    <w:rsid w:val="00512B11"/>
    <w:rsid w:val="00520F54"/>
    <w:rsid w:val="00525214"/>
    <w:rsid w:val="0052606D"/>
    <w:rsid w:val="005331B5"/>
    <w:rsid w:val="00573445"/>
    <w:rsid w:val="005745A0"/>
    <w:rsid w:val="005A1BD8"/>
    <w:rsid w:val="005A29B3"/>
    <w:rsid w:val="005E043D"/>
    <w:rsid w:val="005F049C"/>
    <w:rsid w:val="00613AA9"/>
    <w:rsid w:val="00642D09"/>
    <w:rsid w:val="006972A8"/>
    <w:rsid w:val="006A1E85"/>
    <w:rsid w:val="006A6335"/>
    <w:rsid w:val="006E6FFE"/>
    <w:rsid w:val="00702CD3"/>
    <w:rsid w:val="007077A9"/>
    <w:rsid w:val="00734856"/>
    <w:rsid w:val="00742CF1"/>
    <w:rsid w:val="00754AE2"/>
    <w:rsid w:val="007754D1"/>
    <w:rsid w:val="00783A64"/>
    <w:rsid w:val="00792F9D"/>
    <w:rsid w:val="007A39D8"/>
    <w:rsid w:val="007B0D5F"/>
    <w:rsid w:val="007E46B5"/>
    <w:rsid w:val="007F39E1"/>
    <w:rsid w:val="00813C16"/>
    <w:rsid w:val="008431C6"/>
    <w:rsid w:val="00873BC7"/>
    <w:rsid w:val="00877085"/>
    <w:rsid w:val="00877640"/>
    <w:rsid w:val="00880A01"/>
    <w:rsid w:val="0088188F"/>
    <w:rsid w:val="008C5D44"/>
    <w:rsid w:val="008E2D25"/>
    <w:rsid w:val="00907925"/>
    <w:rsid w:val="009173D3"/>
    <w:rsid w:val="00917879"/>
    <w:rsid w:val="00940780"/>
    <w:rsid w:val="00955A77"/>
    <w:rsid w:val="0096527F"/>
    <w:rsid w:val="009B0D5A"/>
    <w:rsid w:val="009C4E6E"/>
    <w:rsid w:val="009D576B"/>
    <w:rsid w:val="00A04DC1"/>
    <w:rsid w:val="00A618A7"/>
    <w:rsid w:val="00A86273"/>
    <w:rsid w:val="00A867B4"/>
    <w:rsid w:val="00AA3786"/>
    <w:rsid w:val="00B0014A"/>
    <w:rsid w:val="00B95742"/>
    <w:rsid w:val="00BC3F1A"/>
    <w:rsid w:val="00BC51E9"/>
    <w:rsid w:val="00BC6CC2"/>
    <w:rsid w:val="00C01160"/>
    <w:rsid w:val="00C073A1"/>
    <w:rsid w:val="00C52774"/>
    <w:rsid w:val="00C6122A"/>
    <w:rsid w:val="00C77326"/>
    <w:rsid w:val="00C8206A"/>
    <w:rsid w:val="00C95713"/>
    <w:rsid w:val="00CA3D90"/>
    <w:rsid w:val="00CB22D1"/>
    <w:rsid w:val="00CB6B2F"/>
    <w:rsid w:val="00CE301F"/>
    <w:rsid w:val="00CF0B03"/>
    <w:rsid w:val="00D078E7"/>
    <w:rsid w:val="00D243A7"/>
    <w:rsid w:val="00D6535C"/>
    <w:rsid w:val="00DA39E9"/>
    <w:rsid w:val="00DD697A"/>
    <w:rsid w:val="00DE2F9E"/>
    <w:rsid w:val="00DE407D"/>
    <w:rsid w:val="00E01844"/>
    <w:rsid w:val="00E266DF"/>
    <w:rsid w:val="00E44F92"/>
    <w:rsid w:val="00EC796B"/>
    <w:rsid w:val="00ED0963"/>
    <w:rsid w:val="00EF05D6"/>
    <w:rsid w:val="00EF2246"/>
    <w:rsid w:val="00EF7EBE"/>
    <w:rsid w:val="00F003F1"/>
    <w:rsid w:val="00F35390"/>
    <w:rsid w:val="00F448C5"/>
    <w:rsid w:val="00F5276D"/>
    <w:rsid w:val="00F6480B"/>
    <w:rsid w:val="00FA38EE"/>
    <w:rsid w:val="00FB0A28"/>
    <w:rsid w:val="00FB265E"/>
    <w:rsid w:val="00FB2D76"/>
    <w:rsid w:val="00FB58A5"/>
    <w:rsid w:val="00FC3CC7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D2DE7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78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5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9571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C957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95713"/>
  </w:style>
  <w:style w:type="paragraph" w:styleId="Sprechblasentext">
    <w:name w:val="Balloon Text"/>
    <w:basedOn w:val="Standard"/>
    <w:semiHidden/>
    <w:rsid w:val="00917879"/>
    <w:rPr>
      <w:rFonts w:ascii="Tahoma" w:hAnsi="Tahoma"/>
      <w:sz w:val="16"/>
      <w:szCs w:val="16"/>
    </w:rPr>
  </w:style>
  <w:style w:type="character" w:styleId="Hyperlink">
    <w:name w:val="Hyperlink"/>
    <w:rsid w:val="00EC796B"/>
    <w:rPr>
      <w:color w:val="0000FF"/>
      <w:u w:val="single"/>
    </w:rPr>
  </w:style>
  <w:style w:type="character" w:styleId="Kommentarzeichen">
    <w:name w:val="annotation reference"/>
    <w:rsid w:val="0010746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0746E"/>
  </w:style>
  <w:style w:type="character" w:customStyle="1" w:styleId="KommentartextZchn">
    <w:name w:val="Kommentartext Zchn"/>
    <w:basedOn w:val="Absatz-Standardschriftart"/>
    <w:link w:val="Kommentartext"/>
    <w:rsid w:val="0010746E"/>
  </w:style>
  <w:style w:type="paragraph" w:styleId="Kommentarthema">
    <w:name w:val="annotation subject"/>
    <w:basedOn w:val="Kommentartext"/>
    <w:next w:val="Kommentartext"/>
    <w:link w:val="KommentarthemaZchn"/>
    <w:rsid w:val="0010746E"/>
    <w:rPr>
      <w:b/>
      <w:bCs/>
    </w:rPr>
  </w:style>
  <w:style w:type="character" w:customStyle="1" w:styleId="KommentarthemaZchn">
    <w:name w:val="Kommentarthema Zchn"/>
    <w:link w:val="Kommentarthema"/>
    <w:rsid w:val="0010746E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F0"/>
    <w:rPr>
      <w:color w:val="605E5C"/>
      <w:shd w:val="clear" w:color="auto" w:fill="E1DFDD"/>
    </w:rPr>
  </w:style>
  <w:style w:type="paragraph" w:customStyle="1" w:styleId="Address">
    <w:name w:val="Address"/>
    <w:basedOn w:val="Standard"/>
    <w:uiPriority w:val="99"/>
    <w:semiHidden/>
    <w:qFormat/>
    <w:rsid w:val="00B0014A"/>
    <w:pPr>
      <w:spacing w:line="210" w:lineRule="atLeast"/>
    </w:pPr>
    <w:rPr>
      <w:rFonts w:ascii="Arial" w:hAnsi="Arial"/>
      <w:noProof/>
      <w:color w:val="4D4D4D"/>
      <w:sz w:val="16"/>
      <w:lang w:eastAsia="nl-NL"/>
    </w:rPr>
  </w:style>
  <w:style w:type="paragraph" w:customStyle="1" w:styleId="Footerp1">
    <w:name w:val="Footer p1"/>
    <w:basedOn w:val="Fuzeile"/>
    <w:uiPriority w:val="99"/>
    <w:semiHidden/>
    <w:qFormat/>
    <w:rsid w:val="00520F54"/>
    <w:pPr>
      <w:tabs>
        <w:tab w:val="clear" w:pos="4536"/>
        <w:tab w:val="clear" w:pos="9072"/>
      </w:tabs>
      <w:spacing w:line="240" w:lineRule="atLeast"/>
    </w:pPr>
    <w:rPr>
      <w:rFonts w:ascii="Arial" w:hAnsi="Arial"/>
      <w:noProof/>
      <w:color w:val="4D4D4D"/>
      <w:sz w:val="15"/>
      <w:lang w:eastAsia="nl-NL"/>
    </w:rPr>
  </w:style>
  <w:style w:type="character" w:customStyle="1" w:styleId="StyleUnivers75pt">
    <w:name w:val="Style Univers 75 pt"/>
    <w:rsid w:val="00DE2F9E"/>
    <w:rPr>
      <w:rFonts w:ascii="Arial" w:hAnsi="Arial"/>
      <w:sz w:val="15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C51E9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8696F"/>
  </w:style>
  <w:style w:type="character" w:customStyle="1" w:styleId="FuzeileZchn">
    <w:name w:val="Fußzeile Zchn"/>
    <w:basedOn w:val="Absatz-Standardschriftart"/>
    <w:link w:val="Fuzeile"/>
    <w:rsid w:val="00DA39E9"/>
  </w:style>
  <w:style w:type="paragraph" w:styleId="berarbeitung">
    <w:name w:val="Revision"/>
    <w:hidden/>
    <w:uiPriority w:val="99"/>
    <w:semiHidden/>
    <w:rsid w:val="00D07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DE.Feedback.BCS@kiwa.com" TargetMode="External"/><Relationship Id="rId1" Type="http://schemas.openxmlformats.org/officeDocument/2006/relationships/hyperlink" Target="mailto:DE.Feedback.BCS@kiwa.com" TargetMode="External"/><Relationship Id="rId4" Type="http://schemas.openxmlformats.org/officeDocument/2006/relationships/hyperlink" Target="http://www.kiwa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AB0ED-32B2-4151-AF6E-D766A23E3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D-ES_07-010_Formulario de queja de cliente.dotx</Template>
  <TotalTime>0</TotalTime>
  <Pages>1</Pages>
  <Words>152</Words>
  <Characters>1073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Beschwerde</vt:lpstr>
    </vt:vector>
  </TitlesOfParts>
  <Company>a</Company>
  <LinksUpToDate>false</LinksUpToDate>
  <CharactersWithSpaces>1223</CharactersWithSpaces>
  <SharedDoc>false</SharedDoc>
  <HLinks>
    <vt:vector size="6" baseType="variant">
      <vt:variant>
        <vt:i4>7536668</vt:i4>
      </vt:variant>
      <vt:variant>
        <vt:i4>0</vt:i4>
      </vt:variant>
      <vt:variant>
        <vt:i4>0</vt:i4>
      </vt:variant>
      <vt:variant>
        <vt:i4>5</vt:i4>
      </vt:variant>
      <vt:variant>
        <vt:lpwstr>mailto:qm@bcs-oeko.de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Beschwerde</dc:title>
  <dc:subject/>
  <dc:creator>Alexander.Lanthaler@kiwa.de</dc:creator>
  <cp:keywords/>
  <cp:lastModifiedBy>Kugler, Isabell</cp:lastModifiedBy>
  <cp:revision>2</cp:revision>
  <cp:lastPrinted>2015-10-23T08:10:00Z</cp:lastPrinted>
  <dcterms:created xsi:type="dcterms:W3CDTF">2024-03-12T13:52:00Z</dcterms:created>
  <dcterms:modified xsi:type="dcterms:W3CDTF">2024-03-12T13:52:00Z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2023-05-04T07:42:44Z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1a16ccd3-7992-4844-b396-095f1e4b8cbe</vt:lpwstr>
  </property>
  <property fmtid="{D5CDD505-2E9C-101B-9397-08002B2CF9AE}" pid="8" name="MSIP_Label_55e46f04-1151-4928-a464-2b4d83efefbb_ContentBits">
    <vt:lpwstr>0</vt:lpwstr>
  </property>
</Properties>
</file>